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093FF" w14:textId="77777777" w:rsidR="00734486" w:rsidRDefault="00405F50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C07EDCB" wp14:editId="773A4A94">
                <wp:simplePos x="0" y="0"/>
                <wp:positionH relativeFrom="column">
                  <wp:posOffset>3371850</wp:posOffset>
                </wp:positionH>
                <wp:positionV relativeFrom="paragraph">
                  <wp:posOffset>12700</wp:posOffset>
                </wp:positionV>
                <wp:extent cx="2724150" cy="7200900"/>
                <wp:effectExtent l="0" t="0" r="0" b="0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8064EE" w14:textId="77777777" w:rsidR="00D45CF9" w:rsidRDefault="00D45CF9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  <w:p w14:paraId="74ACED34" w14:textId="77777777" w:rsidR="00734486" w:rsidRPr="00CD343E" w:rsidRDefault="00CD343E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D343E"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8"/>
                                <w:szCs w:val="48"/>
                              </w:rPr>
                              <w:t>Thank you</w:t>
                            </w:r>
                            <w:r w:rsidR="00D45CF9"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8"/>
                                <w:szCs w:val="48"/>
                              </w:rPr>
                              <w:t xml:space="preserve"> for disposing of yard waste correctly</w:t>
                            </w:r>
                            <w:r w:rsidRPr="00CD343E"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2914CF90" w14:textId="77777777" w:rsidR="00CD343E" w:rsidRPr="00CD343E" w:rsidRDefault="00CD343E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  <w:p w14:paraId="1E6BA1E7" w14:textId="77777777" w:rsidR="00CD343E" w:rsidRPr="00CD343E" w:rsidRDefault="00CD343E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  <w:r w:rsidRPr="00CD343E"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  <w:t>Any questions?</w:t>
                            </w:r>
                          </w:p>
                          <w:p w14:paraId="222EE58C" w14:textId="77777777" w:rsidR="00CD343E" w:rsidRPr="00CD343E" w:rsidRDefault="00CD343E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  <w:p w14:paraId="7C290266" w14:textId="77777777" w:rsidR="00CD343E" w:rsidRPr="00CD343E" w:rsidRDefault="00CD343E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3864" w:themeColor="accent1" w:themeShade="8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D343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3864" w:themeColor="accent1" w:themeShade="80"/>
                                <w:w w:val="80"/>
                                <w:sz w:val="48"/>
                                <w:szCs w:val="48"/>
                              </w:rPr>
                              <w:t>Contact the DPW at 497-3617</w:t>
                            </w:r>
                          </w:p>
                          <w:p w14:paraId="4C4DFB64" w14:textId="77777777" w:rsidR="00CD343E" w:rsidRDefault="00CD343E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</w:p>
                          <w:p w14:paraId="66B1FA60" w14:textId="77777777" w:rsidR="00CD343E" w:rsidRPr="00CD343E" w:rsidRDefault="00CD343E" w:rsidP="00D45CF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</w:p>
                          <w:p w14:paraId="54DF26EA" w14:textId="77777777" w:rsidR="00CD343E" w:rsidRDefault="00CD343E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  <w:r w:rsidRPr="00CD343E"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  <w:t>Transfer station hours of operation: Tuesday through Saturday 7:30am to 3pm.</w:t>
                            </w:r>
                          </w:p>
                          <w:p w14:paraId="0FE4CA62" w14:textId="77777777" w:rsidR="003053B1" w:rsidRDefault="003053B1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</w:p>
                          <w:p w14:paraId="5734D03E" w14:textId="77777777" w:rsidR="003053B1" w:rsidRDefault="003053B1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</w:p>
                          <w:p w14:paraId="2025AEAC" w14:textId="77777777" w:rsidR="003053B1" w:rsidRDefault="003053B1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</w:p>
                          <w:p w14:paraId="60AAAF49" w14:textId="77777777" w:rsidR="003053B1" w:rsidRDefault="003053B1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</w:p>
                          <w:p w14:paraId="0F136335" w14:textId="77777777" w:rsidR="003053B1" w:rsidRDefault="003053B1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</w:p>
                          <w:p w14:paraId="75D19A01" w14:textId="77777777" w:rsidR="003053B1" w:rsidRPr="00CD343E" w:rsidRDefault="003053B1" w:rsidP="00CD343E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</w:pPr>
                            <w:r w:rsidRPr="003053B1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1F3864" w:themeColor="accent1" w:themeShade="80"/>
                                <w:w w:val="80"/>
                                <w:sz w:val="40"/>
                                <w:szCs w:val="48"/>
                              </w:rPr>
                              <w:drawing>
                                <wp:inline distT="0" distB="0" distL="0" distR="0" wp14:anchorId="39928E04" wp14:editId="1CC423EB">
                                  <wp:extent cx="2095500" cy="2095500"/>
                                  <wp:effectExtent l="0" t="0" r="0" b="0"/>
                                  <wp:docPr id="385" name="Picture 385" descr="Goffstown Town Seal Inc. June 17, 1761. Features a photo of the town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" name="Picture 385" descr="Goffstown Town Seal Inc. June 17, 1761. Features a photo of the town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7EDC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65.5pt;margin-top:1pt;width:214.5pt;height:56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4C8064EE" w14:textId="77777777" w:rsidR="00D45CF9" w:rsidRDefault="00D45CF9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8"/>
                          <w:szCs w:val="48"/>
                        </w:rPr>
                      </w:pPr>
                    </w:p>
                    <w:p w14:paraId="74ACED34" w14:textId="77777777" w:rsidR="00734486" w:rsidRPr="00CD343E" w:rsidRDefault="00CD343E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8"/>
                          <w:szCs w:val="48"/>
                        </w:rPr>
                      </w:pPr>
                      <w:r w:rsidRPr="00CD343E"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8"/>
                          <w:szCs w:val="48"/>
                        </w:rPr>
                        <w:t>Thank you</w:t>
                      </w:r>
                      <w:r w:rsidR="00D45CF9"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8"/>
                          <w:szCs w:val="48"/>
                        </w:rPr>
                        <w:t xml:space="preserve"> for disposing of yard waste correctly</w:t>
                      </w:r>
                      <w:r w:rsidRPr="00CD343E"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8"/>
                          <w:szCs w:val="48"/>
                        </w:rPr>
                        <w:t>!</w:t>
                      </w:r>
                    </w:p>
                    <w:p w14:paraId="2914CF90" w14:textId="77777777" w:rsidR="00CD343E" w:rsidRPr="00CD343E" w:rsidRDefault="00CD343E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8"/>
                          <w:szCs w:val="48"/>
                        </w:rPr>
                      </w:pPr>
                    </w:p>
                    <w:p w14:paraId="1E6BA1E7" w14:textId="77777777" w:rsidR="00CD343E" w:rsidRPr="00CD343E" w:rsidRDefault="00CD343E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  <w:r w:rsidRPr="00CD343E"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  <w:t>Any questions?</w:t>
                      </w:r>
                    </w:p>
                    <w:p w14:paraId="222EE58C" w14:textId="77777777" w:rsidR="00CD343E" w:rsidRPr="00CD343E" w:rsidRDefault="00CD343E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8"/>
                          <w:szCs w:val="48"/>
                        </w:rPr>
                      </w:pPr>
                    </w:p>
                    <w:p w14:paraId="7C290266" w14:textId="77777777" w:rsidR="00CD343E" w:rsidRPr="00CD343E" w:rsidRDefault="00CD343E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1F3864" w:themeColor="accent1" w:themeShade="80"/>
                          <w:w w:val="80"/>
                          <w:sz w:val="48"/>
                          <w:szCs w:val="48"/>
                        </w:rPr>
                      </w:pPr>
                      <w:r w:rsidRPr="00CD343E">
                        <w:rPr>
                          <w:rFonts w:ascii="Arial" w:hAnsi="Arial" w:cs="Arial"/>
                          <w:b/>
                          <w:i/>
                          <w:iCs/>
                          <w:color w:val="1F3864" w:themeColor="accent1" w:themeShade="80"/>
                          <w:w w:val="80"/>
                          <w:sz w:val="48"/>
                          <w:szCs w:val="48"/>
                        </w:rPr>
                        <w:t>Contact the DPW at 497-3617</w:t>
                      </w:r>
                    </w:p>
                    <w:p w14:paraId="4C4DFB64" w14:textId="77777777" w:rsidR="00CD343E" w:rsidRDefault="00CD343E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</w:p>
                    <w:p w14:paraId="66B1FA60" w14:textId="77777777" w:rsidR="00CD343E" w:rsidRPr="00CD343E" w:rsidRDefault="00CD343E" w:rsidP="00D45CF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</w:p>
                    <w:p w14:paraId="54DF26EA" w14:textId="77777777" w:rsidR="00CD343E" w:rsidRDefault="00CD343E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  <w:r w:rsidRPr="00CD343E"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  <w:t>Transfer station hours of operation: Tuesday through Saturday 7:30am to 3pm.</w:t>
                      </w:r>
                    </w:p>
                    <w:p w14:paraId="0FE4CA62" w14:textId="77777777" w:rsidR="003053B1" w:rsidRDefault="003053B1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</w:p>
                    <w:p w14:paraId="5734D03E" w14:textId="77777777" w:rsidR="003053B1" w:rsidRDefault="003053B1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</w:p>
                    <w:p w14:paraId="2025AEAC" w14:textId="77777777" w:rsidR="003053B1" w:rsidRDefault="003053B1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</w:p>
                    <w:p w14:paraId="60AAAF49" w14:textId="77777777" w:rsidR="003053B1" w:rsidRDefault="003053B1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</w:p>
                    <w:p w14:paraId="0F136335" w14:textId="77777777" w:rsidR="003053B1" w:rsidRDefault="003053B1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</w:p>
                    <w:p w14:paraId="75D19A01" w14:textId="77777777" w:rsidR="003053B1" w:rsidRPr="00CD343E" w:rsidRDefault="003053B1" w:rsidP="00CD343E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</w:pPr>
                      <w:r w:rsidRPr="003053B1">
                        <w:rPr>
                          <w:rFonts w:ascii="Arial" w:hAnsi="Arial" w:cs="Arial"/>
                          <w:i/>
                          <w:iCs/>
                          <w:noProof/>
                          <w:color w:val="1F3864" w:themeColor="accent1" w:themeShade="80"/>
                          <w:w w:val="80"/>
                          <w:sz w:val="40"/>
                          <w:szCs w:val="48"/>
                        </w:rPr>
                        <w:drawing>
                          <wp:inline distT="0" distB="0" distL="0" distR="0" wp14:anchorId="39928E04" wp14:editId="1CC423EB">
                            <wp:extent cx="2095500" cy="2095500"/>
                            <wp:effectExtent l="0" t="0" r="0" b="0"/>
                            <wp:docPr id="385" name="Picture 385" descr="Goffstown Town Seal Inc. June 17, 1761. Features a photo of the town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" name="Picture 385" descr="Goffstown Town Seal Inc. June 17, 1761. Features a photo of the town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09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124BF4B2" wp14:editId="06F71DEB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925E4B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F4B2" id="Text Box 181" o:spid="_x0000_s1027" type="#_x0000_t202" style="position:absolute;margin-left:657.65pt;margin-top:552.3pt;width:81pt;height:20.2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1B4Q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6925E4B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0384" behindDoc="0" locked="0" layoutInCell="1" allowOverlap="1" wp14:anchorId="51437E43" wp14:editId="254FAB88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7538A" id="Line 23" o:spid="_x0000_s1026" style="position:absolute;z-index:25160038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7C74360D" wp14:editId="114A9307">
                <wp:simplePos x="0" y="0"/>
                <wp:positionH relativeFrom="column">
                  <wp:posOffset>3403600</wp:posOffset>
                </wp:positionH>
                <wp:positionV relativeFrom="page">
                  <wp:posOffset>4932680</wp:posOffset>
                </wp:positionV>
                <wp:extent cx="2743200" cy="800100"/>
                <wp:effectExtent l="3175" t="0" r="0" b="1270"/>
                <wp:wrapNone/>
                <wp:docPr id="299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CFBFC5" w14:textId="77777777" w:rsidR="00D75908" w:rsidRDefault="00D75908" w:rsidP="00D75908">
                            <w:pPr>
                              <w:widowControl w:val="0"/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4360D" id="Text Box 301" o:spid="_x0000_s1028" type="#_x0000_t202" style="position:absolute;margin-left:268pt;margin-top:388.4pt;width:3in;height:63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8CFBFC5" w14:textId="77777777" w:rsidR="00D75908" w:rsidRDefault="00D75908" w:rsidP="00D75908">
                      <w:pPr>
                        <w:widowControl w:val="0"/>
                        <w:spacing w:line="360" w:lineRule="exac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74F72238" wp14:editId="47E8C4C4">
                <wp:simplePos x="0" y="0"/>
                <wp:positionH relativeFrom="column">
                  <wp:posOffset>7320915</wp:posOffset>
                </wp:positionH>
                <wp:positionV relativeFrom="page">
                  <wp:posOffset>4351020</wp:posOffset>
                </wp:positionV>
                <wp:extent cx="0" cy="1714500"/>
                <wp:effectExtent l="15240" t="7620" r="13335" b="11430"/>
                <wp:wrapNone/>
                <wp:docPr id="298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7D4B0" id="Line 300" o:spid="_x0000_s1026" style="position:absolute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76.45pt,342.6pt" to="576.4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47D167F2" wp14:editId="478D9976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47A53" id="Line 299" o:spid="_x0000_s1026" style="position:absolute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1E4528F3" wp14:editId="5E40A706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BDC152" w14:textId="77777777" w:rsidR="00D75908" w:rsidRDefault="00D75908" w:rsidP="00DD0948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528F3" id="Text Box 180" o:spid="_x0000_s1029" type="#_x0000_t202" style="position:absolute;margin-left:671.9pt;margin-top:567.2pt;width:51.75pt;height:15.75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FBDC152" w14:textId="77777777" w:rsidR="00D75908" w:rsidRDefault="00D75908" w:rsidP="00DD0948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71548C95" wp14:editId="53A2368D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960120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43301" id="Line 179" o:spid="_x0000_s1026" style="position:absolute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756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fVjQIAAGY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111393F8" wp14:editId="37205548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F3B42" id="Line 178" o:spid="_x0000_s1026" style="position:absolute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6E7469DE" wp14:editId="030E6B21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9B4F" id="Line 177" o:spid="_x0000_s1026" style="position:absolute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5B307FAB" wp14:editId="6E9EA32E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058AD" id="Line 176" o:spid="_x0000_s1026" style="position:absolute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56E7074F" wp14:editId="7810353E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DE8C7" id="Line 175" o:spid="_x0000_s1026" style="position:absolute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OCjQIAAGQ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20D779AC" wp14:editId="05636F90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CCE5F" id="Line 174" o:spid="_x0000_s1026" style="position:absolute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52BBA401" wp14:editId="038F9927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DE16F" id="Line 173" o:spid="_x0000_s1026" style="position:absolute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 wp14:anchorId="36F31807" wp14:editId="26ED9A7D">
                <wp:simplePos x="0" y="0"/>
                <wp:positionH relativeFrom="column">
                  <wp:posOffset>2520315</wp:posOffset>
                </wp:positionH>
                <wp:positionV relativeFrom="page">
                  <wp:posOffset>4351020</wp:posOffset>
                </wp:positionV>
                <wp:extent cx="0" cy="1714500"/>
                <wp:effectExtent l="15240" t="7620" r="13335" b="1143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A96EE" id="Line 165" o:spid="_x0000_s1026" style="position:absolute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42.6pt" to="198.4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5984" behindDoc="0" locked="0" layoutInCell="1" allowOverlap="1" wp14:anchorId="044C6E01" wp14:editId="0324BF82">
                <wp:simplePos x="0" y="0"/>
                <wp:positionH relativeFrom="column">
                  <wp:posOffset>2520315</wp:posOffset>
                </wp:positionH>
                <wp:positionV relativeFrom="page">
                  <wp:posOffset>4594860</wp:posOffset>
                </wp:positionV>
                <wp:extent cx="545465" cy="0"/>
                <wp:effectExtent l="15240" t="13335" r="10795" b="15240"/>
                <wp:wrapNone/>
                <wp:docPr id="162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52113" id="Line 164" o:spid="_x0000_s1026" style="position:absolute;z-index:25162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61.8pt" to="241.4pt,3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3936" behindDoc="0" locked="0" layoutInCell="1" allowOverlap="1" wp14:anchorId="33D398F9" wp14:editId="57A04B85">
                <wp:simplePos x="0" y="0"/>
                <wp:positionH relativeFrom="column">
                  <wp:posOffset>2520315</wp:posOffset>
                </wp:positionH>
                <wp:positionV relativeFrom="page">
                  <wp:posOffset>5820410</wp:posOffset>
                </wp:positionV>
                <wp:extent cx="545465" cy="0"/>
                <wp:effectExtent l="15240" t="10160" r="10795" b="889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9A8EB" id="Line 162" o:spid="_x0000_s1026" style="position:absolute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58.3pt" to="241.4pt,4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2912" behindDoc="0" locked="0" layoutInCell="1" allowOverlap="1" wp14:anchorId="3B7E0D9A" wp14:editId="6DDC9014">
                <wp:simplePos x="0" y="0"/>
                <wp:positionH relativeFrom="column">
                  <wp:posOffset>2520315</wp:posOffset>
                </wp:positionH>
                <wp:positionV relativeFrom="page">
                  <wp:posOffset>5575300</wp:posOffset>
                </wp:positionV>
                <wp:extent cx="545465" cy="0"/>
                <wp:effectExtent l="15240" t="12700" r="10795" b="635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A0E80" id="Line 161" o:spid="_x0000_s1026" style="position:absolute;z-index:251622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1888" behindDoc="0" locked="0" layoutInCell="1" allowOverlap="1" wp14:anchorId="419045E1" wp14:editId="56D590E5">
                <wp:simplePos x="0" y="0"/>
                <wp:positionH relativeFrom="column">
                  <wp:posOffset>2520315</wp:posOffset>
                </wp:positionH>
                <wp:positionV relativeFrom="page">
                  <wp:posOffset>5330190</wp:posOffset>
                </wp:positionV>
                <wp:extent cx="545465" cy="0"/>
                <wp:effectExtent l="15240" t="15240" r="10795" b="13335"/>
                <wp:wrapNone/>
                <wp:docPr id="158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526BC" id="Line 160" o:spid="_x0000_s1026" style="position:absolute;z-index:251621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19.7pt" to="241.4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5A2477F5" wp14:editId="441AD8E1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18BA3" id="Line 159" o:spid="_x0000_s1026" style="position:absolute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 wp14:anchorId="54FF18A3" wp14:editId="59610A7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45856" id="Line 158" o:spid="_x0000_s1026" style="position:absolute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9600" behindDoc="0" locked="0" layoutInCell="1" allowOverlap="1" wp14:anchorId="7ADA7A19" wp14:editId="2A8B0440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40469" id="Line 32" o:spid="_x0000_s1026" style="position:absolute;z-index:25160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8576" behindDoc="0" locked="0" layoutInCell="1" allowOverlap="1" wp14:anchorId="322EC5C5" wp14:editId="4765EB16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74422" id="Line 31" o:spid="_x0000_s1026" style="position:absolute;z-index:251608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2BF880A3" wp14:editId="776BB84A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0297D5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5C87B4F9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D369231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880A3" id="Text Box 30" o:spid="_x0000_s1030" type="#_x0000_t202" style="position:absolute;margin-left:1026.1pt;margin-top:155.35pt;width:166.5pt;height:157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60297D5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5C87B4F9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D369231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3456" behindDoc="0" locked="0" layoutInCell="1" allowOverlap="1" wp14:anchorId="7A89EF3B" wp14:editId="18ABB07C">
                <wp:simplePos x="0" y="0"/>
                <wp:positionH relativeFrom="column">
                  <wp:posOffset>7487285</wp:posOffset>
                </wp:positionH>
                <wp:positionV relativeFrom="page">
                  <wp:posOffset>4838065</wp:posOffset>
                </wp:positionV>
                <wp:extent cx="2035810" cy="1028700"/>
                <wp:effectExtent l="635" t="0" r="1905" b="635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B9E4DC" w14:textId="77777777" w:rsidR="00D75908" w:rsidRDefault="00DD0948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DD0948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  <w:t>Goffstown DPW</w:t>
                            </w:r>
                          </w:p>
                          <w:p w14:paraId="4B8DADA1" w14:textId="77777777" w:rsidR="00DD0948" w:rsidRDefault="00DD0948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  <w:p w14:paraId="154ACDEF" w14:textId="77777777" w:rsidR="00DD0948" w:rsidRPr="00DD0948" w:rsidRDefault="00DD0948" w:rsidP="00D7590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</w:pPr>
                            <w:r w:rsidRPr="00DD0948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t>Yard Waste</w:t>
                            </w:r>
                            <w:r w:rsid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9EF3B" id="Text Box 26" o:spid="_x0000_s1031" type="#_x0000_t202" style="position:absolute;margin-left:589.55pt;margin-top:380.95pt;width:160.3pt;height:81pt;z-index:25160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9B9E4DC" w14:textId="77777777" w:rsidR="00D75908" w:rsidRDefault="00DD0948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</w:pPr>
                      <w:r w:rsidRPr="00DD0948">
                        <w:rPr>
                          <w:rFonts w:ascii="Arial" w:hAnsi="Arial" w:cs="Arial"/>
                          <w:b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  <w:t>Goffstown DPW</w:t>
                      </w:r>
                    </w:p>
                    <w:p w14:paraId="4B8DADA1" w14:textId="77777777" w:rsidR="00DD0948" w:rsidRDefault="00DD0948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</w:pPr>
                    </w:p>
                    <w:p w14:paraId="154ACDEF" w14:textId="77777777" w:rsidR="00DD0948" w:rsidRPr="00DD0948" w:rsidRDefault="00DD0948" w:rsidP="00D7590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</w:pPr>
                      <w:r w:rsidRPr="00DD0948">
                        <w:rPr>
                          <w:rFonts w:ascii="Arial" w:hAnsi="Arial" w:cs="Arial"/>
                          <w:b/>
                          <w:i/>
                          <w:iCs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t>Yard Waste</w:t>
                      </w:r>
                      <w:r w:rsidR="003053B1">
                        <w:rPr>
                          <w:rFonts w:ascii="Arial" w:hAnsi="Arial" w:cs="Arial"/>
                          <w:b/>
                          <w:i/>
                          <w:iCs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6288" behindDoc="0" locked="0" layoutInCell="1" allowOverlap="1" wp14:anchorId="0D9E36E1" wp14:editId="09AC0133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864EA" id="Line 19" o:spid="_x0000_s1026" style="position:absolute;z-index:251596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5264" behindDoc="0" locked="0" layoutInCell="1" allowOverlap="1" wp14:anchorId="26B6C27E" wp14:editId="4C5021C2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B7CB6" id="Line 18" o:spid="_x0000_s1026" style="position:absolute;z-index:251595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HHiw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4240" behindDoc="0" locked="0" layoutInCell="1" allowOverlap="1" wp14:anchorId="392BDBFB" wp14:editId="62A2F11E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CD793" id="Line 17" o:spid="_x0000_s1026" style="position:absolute;z-index:251594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Owig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3216" behindDoc="0" locked="0" layoutInCell="1" allowOverlap="1" wp14:anchorId="2008E9F0" wp14:editId="11034E18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3E2F0" id="Line 16" o:spid="_x0000_s1026" style="position:absolute;z-index:251593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0hiw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2192" behindDoc="0" locked="0" layoutInCell="1" allowOverlap="1" wp14:anchorId="46D7A125" wp14:editId="594DEBA5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4E0D2" id="Line 15" o:spid="_x0000_s1026" style="position:absolute;z-index:25159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RqiwIAAGM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274A82A4" w14:textId="77777777" w:rsidR="00734486" w:rsidRDefault="00405F50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D5605AA" wp14:editId="082413BE">
                <wp:simplePos x="0" y="0"/>
                <wp:positionH relativeFrom="column">
                  <wp:posOffset>6638925</wp:posOffset>
                </wp:positionH>
                <wp:positionV relativeFrom="paragraph">
                  <wp:posOffset>4006850</wp:posOffset>
                </wp:positionV>
                <wp:extent cx="809625" cy="1657350"/>
                <wp:effectExtent l="0" t="0" r="28575" b="19050"/>
                <wp:wrapSquare wrapText="bothSides"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657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7B5B4" w14:textId="77777777" w:rsidR="00DD0948" w:rsidRDefault="00DD0948" w:rsidP="00AE387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6826DB7" w14:textId="77777777" w:rsidR="00AE387E" w:rsidRDefault="00AE387E" w:rsidP="00AE387E">
                            <w:pPr>
                              <w:rPr>
                                <w:noProof/>
                              </w:rPr>
                            </w:pPr>
                          </w:p>
                          <w:p w14:paraId="34B7EF94" w14:textId="77777777" w:rsidR="00AE387E" w:rsidRDefault="00AE387E" w:rsidP="00AE387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F6EE267" w14:textId="77777777" w:rsidR="00AE387E" w:rsidRDefault="00AE387E" w:rsidP="00AE387E">
                            <w:pPr>
                              <w:jc w:val="center"/>
                            </w:pPr>
                            <w:r w:rsidRPr="00AE387E">
                              <w:rPr>
                                <w:noProof/>
                              </w:rPr>
                              <w:drawing>
                                <wp:inline distT="0" distB="0" distL="0" distR="0" wp14:anchorId="433CDEBA" wp14:editId="1B45B0C0">
                                  <wp:extent cx="685676" cy="677545"/>
                                  <wp:effectExtent l="0" t="0" r="635" b="8255"/>
                                  <wp:docPr id="426" name="Picture 426" descr="Goffstown Town Seal Inc. June 17, 1761. Features a photo of the town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6" name="Picture 426" descr="Goffstown Town Seal Inc. June 17, 1761. Features a photo of the town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475" cy="681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05AA" id="Text Box 345" o:spid="_x0000_s1032" type="#_x0000_t202" style="position:absolute;margin-left:522.75pt;margin-top:315.5pt;width:63.75pt;height:130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" fillcolor="white [3201]" strokecolor="#5b9bd5 [3208]" strokeweight="1pt">
                <v:textbox>
                  <w:txbxContent>
                    <w:p w14:paraId="1777B5B4" w14:textId="77777777" w:rsidR="00DD0948" w:rsidRDefault="00DD0948" w:rsidP="00AE387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6826DB7" w14:textId="77777777" w:rsidR="00AE387E" w:rsidRDefault="00AE387E" w:rsidP="00AE387E">
                      <w:pPr>
                        <w:rPr>
                          <w:noProof/>
                        </w:rPr>
                      </w:pPr>
                    </w:p>
                    <w:p w14:paraId="34B7EF94" w14:textId="77777777" w:rsidR="00AE387E" w:rsidRDefault="00AE387E" w:rsidP="00AE387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F6EE267" w14:textId="77777777" w:rsidR="00AE387E" w:rsidRDefault="00AE387E" w:rsidP="00AE387E">
                      <w:pPr>
                        <w:jc w:val="center"/>
                      </w:pPr>
                      <w:r w:rsidRPr="00AE387E">
                        <w:rPr>
                          <w:noProof/>
                        </w:rPr>
                        <w:drawing>
                          <wp:inline distT="0" distB="0" distL="0" distR="0" wp14:anchorId="433CDEBA" wp14:editId="1B45B0C0">
                            <wp:extent cx="685676" cy="677545"/>
                            <wp:effectExtent l="0" t="0" r="635" b="8255"/>
                            <wp:docPr id="426" name="Picture 426" descr="Goffstown Town Seal Inc. June 17, 1761. Features a photo of the town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6" name="Picture 426" descr="Goffstown Town Seal Inc. June 17, 1761. Features a photo of the town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475" cy="681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2976" behindDoc="0" locked="0" layoutInCell="1" allowOverlap="1" wp14:anchorId="6B16105A" wp14:editId="487E2C9A">
                <wp:simplePos x="0" y="0"/>
                <wp:positionH relativeFrom="margin">
                  <wp:align>right</wp:align>
                </wp:positionH>
                <wp:positionV relativeFrom="page">
                  <wp:posOffset>4381500</wp:posOffset>
                </wp:positionV>
                <wp:extent cx="2959100" cy="1666875"/>
                <wp:effectExtent l="0" t="0" r="0" b="9525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0" cy="1666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B1F87" id="Rectangle 6" o:spid="_x0000_s1026" style="position:absolute;margin-left:181.8pt;margin-top:345pt;width:233pt;height:131.25pt;z-index:25158297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" fillcolor="#e2efd9 [665]" stroked="f">
                <v:textbox inset="2.88pt,2.88pt,2.88pt,2.88pt"/>
                <w10:wrap anchorx="margin"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B81FCF8" wp14:editId="34D27496">
                <wp:simplePos x="0" y="0"/>
                <wp:positionH relativeFrom="column">
                  <wp:posOffset>6857085</wp:posOffset>
                </wp:positionH>
                <wp:positionV relativeFrom="paragraph">
                  <wp:posOffset>2623096</wp:posOffset>
                </wp:positionV>
                <wp:extent cx="490135" cy="594015"/>
                <wp:effectExtent l="114300" t="95250" r="100965" b="92075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37289">
                          <a:off x="0" y="0"/>
                          <a:ext cx="490135" cy="59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82A434" w14:textId="77777777" w:rsidR="00825497" w:rsidRDefault="00825497">
                            <w:r w:rsidRP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5E704EF3" wp14:editId="00160138">
                                  <wp:extent cx="428069" cy="469900"/>
                                  <wp:effectExtent l="0" t="1905" r="8255" b="8255"/>
                                  <wp:docPr id="404" name="Picture 404" descr="Cartoon 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" name="Picture 404" descr="Cartoon Le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434039" cy="476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FCF8" id="Text Box 403" o:spid="_x0000_s1033" type="#_x0000_t202" style="position:absolute;margin-left:539.95pt;margin-top:206.55pt;width:38.6pt;height:46.75pt;rotation:1460676fd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" fillcolor="white [3201]" strokecolor="white [3212]" strokeweight=".5pt">
                <v:textbox>
                  <w:txbxContent>
                    <w:p w14:paraId="3882A434" w14:textId="77777777" w:rsidR="00825497" w:rsidRDefault="00825497">
                      <w:r w:rsidRPr="003053B1">
                        <w:rPr>
                          <w:rFonts w:ascii="Arial" w:hAnsi="Arial" w:cs="Arial"/>
                          <w:b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drawing>
                          <wp:inline distT="0" distB="0" distL="0" distR="0" wp14:anchorId="5E704EF3" wp14:editId="00160138">
                            <wp:extent cx="428069" cy="469900"/>
                            <wp:effectExtent l="0" t="1905" r="8255" b="8255"/>
                            <wp:docPr id="404" name="Picture 404" descr="Cartoon 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4" name="Picture 404" descr="Cartoon Le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434039" cy="476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8CF64B4" wp14:editId="17570870">
                <wp:simplePos x="0" y="0"/>
                <wp:positionH relativeFrom="column">
                  <wp:posOffset>7182803</wp:posOffset>
                </wp:positionH>
                <wp:positionV relativeFrom="paragraph">
                  <wp:posOffset>1956753</wp:posOffset>
                </wp:positionV>
                <wp:extent cx="647065" cy="581660"/>
                <wp:effectExtent l="127953" t="100647" r="128587" b="109538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40452">
                          <a:off x="0" y="0"/>
                          <a:ext cx="647065" cy="58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00A29E" w14:textId="77777777" w:rsidR="00825497" w:rsidRDefault="00825497">
                            <w:r w:rsidRP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0DEC2169" wp14:editId="11944B99">
                                  <wp:extent cx="428069" cy="469900"/>
                                  <wp:effectExtent l="0" t="1905" r="8255" b="8255"/>
                                  <wp:docPr id="412" name="Picture 412" descr="Cartoon 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" name="Picture 412" descr="Cartoon Le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434039" cy="476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64B4" id="Text Box 409" o:spid="_x0000_s1034" type="#_x0000_t202" style="position:absolute;margin-left:565.6pt;margin-top:154.1pt;width:50.95pt;height:45.8pt;rotation:-4324882fd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" fillcolor="white [3201]" strokecolor="white [3212]" strokeweight=".5pt">
                <v:textbox>
                  <w:txbxContent>
                    <w:p w14:paraId="2E00A29E" w14:textId="77777777" w:rsidR="00825497" w:rsidRDefault="00825497">
                      <w:r w:rsidRPr="003053B1">
                        <w:rPr>
                          <w:rFonts w:ascii="Arial" w:hAnsi="Arial" w:cs="Arial"/>
                          <w:b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drawing>
                          <wp:inline distT="0" distB="0" distL="0" distR="0" wp14:anchorId="0DEC2169" wp14:editId="11944B99">
                            <wp:extent cx="428069" cy="469900"/>
                            <wp:effectExtent l="0" t="1905" r="8255" b="8255"/>
                            <wp:docPr id="412" name="Picture 412" descr="Cartoon 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2" name="Picture 412" descr="Cartoon Le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434039" cy="476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0EB6943" wp14:editId="6231E822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952750" cy="3857625"/>
                <wp:effectExtent l="0" t="0" r="19050" b="28575"/>
                <wp:wrapSquare wrapText="bothSides"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85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96172" w14:textId="77777777" w:rsidR="00DD0948" w:rsidRDefault="00DD0948" w:rsidP="00DD0948">
                            <w:pPr>
                              <w:jc w:val="center"/>
                            </w:pPr>
                          </w:p>
                          <w:p w14:paraId="725C311F" w14:textId="77777777" w:rsidR="00AE387E" w:rsidRDefault="003053B1" w:rsidP="00DD094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1803D5">
                              <w:rPr>
                                <w:noProof/>
                              </w:rPr>
                              <w:drawing>
                                <wp:inline distT="0" distB="0" distL="0" distR="0" wp14:anchorId="0ED58004" wp14:editId="09832680">
                                  <wp:extent cx="2762250" cy="1819046"/>
                                  <wp:effectExtent l="0" t="0" r="0" b="0"/>
                                  <wp:docPr id="427" name="Picture 427" descr="Town of Goffstown Public Works logo with a plow, recycling bin, and escavato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7" name="Picture 427" descr="Town of Goffstown Public Works logo with a plow, recycling bin, and escavator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890" cy="1869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562E1" w14:textId="77777777" w:rsidR="00AE387E" w:rsidRDefault="00825497" w:rsidP="00DD094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2C5204F0" wp14:editId="6A318E5C">
                                  <wp:extent cx="228600" cy="250939"/>
                                  <wp:effectExtent l="0" t="0" r="0" b="0"/>
                                  <wp:docPr id="428" name="Picture 428" descr="Cartoon 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" name="Picture 428" descr="Cartoon Le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613" cy="265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3F2BE0" w14:textId="77777777" w:rsidR="00AE387E" w:rsidRDefault="00825497" w:rsidP="00DD094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0DFE282E" wp14:editId="49ED0575">
                                  <wp:extent cx="428069" cy="469900"/>
                                  <wp:effectExtent l="0" t="0" r="0" b="6350"/>
                                  <wp:docPr id="429" name="Picture 429" descr="Cartoon 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9" name="Picture 429" descr="Cartoon Le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039" cy="476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C959A" wp14:editId="3F441C32">
                                  <wp:extent cx="1828800" cy="1364777"/>
                                  <wp:effectExtent l="0" t="0" r="0" b="6985"/>
                                  <wp:docPr id="430" name="Picture 430" descr="Image result for fall leaves carto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all leaves carto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27" t="13430" r="1" b="19426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73518" cy="1398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32FA8F8B" wp14:editId="7F767E9D">
                                  <wp:extent cx="428069" cy="469900"/>
                                  <wp:effectExtent l="0" t="1905" r="8255" b="8255"/>
                                  <wp:docPr id="431" name="Picture 431" descr="Cartoon 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" name="Picture 431" descr="Cartoon Le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434039" cy="476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831DEB" w14:textId="77777777" w:rsidR="00AE387E" w:rsidRDefault="00AE387E" w:rsidP="003053B1">
                            <w:pPr>
                              <w:rPr>
                                <w:noProof/>
                              </w:rPr>
                            </w:pPr>
                          </w:p>
                          <w:p w14:paraId="711FAFC9" w14:textId="77777777" w:rsidR="00AE387E" w:rsidRDefault="00AE387E" w:rsidP="00DD094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7A7B61E" w14:textId="77777777" w:rsidR="00AE387E" w:rsidRDefault="00AE387E" w:rsidP="00DD094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8027FBB" w14:textId="77777777" w:rsidR="00DD0948" w:rsidRPr="001803D5" w:rsidRDefault="00DD0948" w:rsidP="00DD0948">
                            <w:pPr>
                              <w:jc w:val="center"/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B6943" id="Text Box 314" o:spid="_x0000_s1035" type="#_x0000_t202" style="position:absolute;margin-left:181.3pt;margin-top:1.25pt;width:232.5pt;height:303.75pt;z-index:251731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" fillcolor="white [3212]" strokeweight=".5pt">
                <v:textbox>
                  <w:txbxContent>
                    <w:p w14:paraId="56396172" w14:textId="77777777" w:rsidR="00DD0948" w:rsidRDefault="00DD0948" w:rsidP="00DD0948">
                      <w:pPr>
                        <w:jc w:val="center"/>
                      </w:pPr>
                    </w:p>
                    <w:p w14:paraId="725C311F" w14:textId="77777777" w:rsidR="00AE387E" w:rsidRDefault="003053B1" w:rsidP="00DD0948">
                      <w:pPr>
                        <w:jc w:val="center"/>
                        <w:rPr>
                          <w:noProof/>
                        </w:rPr>
                      </w:pPr>
                      <w:r w:rsidRPr="001803D5">
                        <w:rPr>
                          <w:noProof/>
                        </w:rPr>
                        <w:drawing>
                          <wp:inline distT="0" distB="0" distL="0" distR="0" wp14:anchorId="0ED58004" wp14:editId="09832680">
                            <wp:extent cx="2762250" cy="1819046"/>
                            <wp:effectExtent l="0" t="0" r="0" b="0"/>
                            <wp:docPr id="427" name="Picture 427" descr="Town of Goffstown Public Works logo with a plow, recycling bin, and escavato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7" name="Picture 427" descr="Town of Goffstown Public Works logo with a plow, recycling bin, and escavator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890" cy="1869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D562E1" w14:textId="77777777" w:rsidR="00AE387E" w:rsidRDefault="00825497" w:rsidP="00DD0948">
                      <w:pPr>
                        <w:jc w:val="center"/>
                        <w:rPr>
                          <w:noProof/>
                        </w:rPr>
                      </w:pPr>
                      <w:r w:rsidRPr="003053B1">
                        <w:rPr>
                          <w:rFonts w:ascii="Arial" w:hAnsi="Arial" w:cs="Arial"/>
                          <w:b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drawing>
                          <wp:inline distT="0" distB="0" distL="0" distR="0" wp14:anchorId="2C5204F0" wp14:editId="6A318E5C">
                            <wp:extent cx="228600" cy="250939"/>
                            <wp:effectExtent l="0" t="0" r="0" b="0"/>
                            <wp:docPr id="428" name="Picture 428" descr="Cartoon 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" name="Picture 428" descr="Cartoon Le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613" cy="265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3F2BE0" w14:textId="77777777" w:rsidR="00AE387E" w:rsidRDefault="00825497" w:rsidP="00DD0948">
                      <w:pPr>
                        <w:jc w:val="center"/>
                        <w:rPr>
                          <w:noProof/>
                        </w:rPr>
                      </w:pPr>
                      <w:r w:rsidRPr="003053B1">
                        <w:rPr>
                          <w:rFonts w:ascii="Arial" w:hAnsi="Arial" w:cs="Arial"/>
                          <w:b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drawing>
                          <wp:inline distT="0" distB="0" distL="0" distR="0" wp14:anchorId="0DFE282E" wp14:editId="49ED0575">
                            <wp:extent cx="428069" cy="469900"/>
                            <wp:effectExtent l="0" t="0" r="0" b="6350"/>
                            <wp:docPr id="429" name="Picture 429" descr="Cartoon 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9" name="Picture 429" descr="Cartoon Le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039" cy="476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3C959A" wp14:editId="3F441C32">
                            <wp:extent cx="1828800" cy="1364777"/>
                            <wp:effectExtent l="0" t="0" r="0" b="6985"/>
                            <wp:docPr id="430" name="Picture 430" descr="Image result for fall leaves carto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all leaves carto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27" t="13430" r="1" b="19426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873518" cy="1398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53B1">
                        <w:rPr>
                          <w:rFonts w:ascii="Arial" w:hAnsi="Arial" w:cs="Arial"/>
                          <w:b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drawing>
                          <wp:inline distT="0" distB="0" distL="0" distR="0" wp14:anchorId="32FA8F8B" wp14:editId="7F767E9D">
                            <wp:extent cx="428069" cy="469900"/>
                            <wp:effectExtent l="0" t="1905" r="8255" b="8255"/>
                            <wp:docPr id="431" name="Picture 431" descr="Cartoon 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" name="Picture 431" descr="Cartoon Le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434039" cy="476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831DEB" w14:textId="77777777" w:rsidR="00AE387E" w:rsidRDefault="00AE387E" w:rsidP="003053B1">
                      <w:pPr>
                        <w:rPr>
                          <w:noProof/>
                        </w:rPr>
                      </w:pPr>
                    </w:p>
                    <w:p w14:paraId="711FAFC9" w14:textId="77777777" w:rsidR="00AE387E" w:rsidRDefault="00AE387E" w:rsidP="00DD094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7A7B61E" w14:textId="77777777" w:rsidR="00AE387E" w:rsidRDefault="00AE387E" w:rsidP="00DD094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8027FBB" w14:textId="77777777" w:rsidR="00DD0948" w:rsidRPr="001803D5" w:rsidRDefault="00DD0948" w:rsidP="00DD0948">
                      <w:pPr>
                        <w:jc w:val="center"/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49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FA3546B" wp14:editId="27EA59AD">
                <wp:simplePos x="0" y="0"/>
                <wp:positionH relativeFrom="column">
                  <wp:posOffset>9039225</wp:posOffset>
                </wp:positionH>
                <wp:positionV relativeFrom="paragraph">
                  <wp:posOffset>2863850</wp:posOffset>
                </wp:positionV>
                <wp:extent cx="457200" cy="466725"/>
                <wp:effectExtent l="109537" t="119063" r="109538" b="109537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79240">
                          <a:off x="0" y="0"/>
                          <a:ext cx="4572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71F327" w14:textId="77777777" w:rsidR="00825497" w:rsidRDefault="00825497">
                            <w:r w:rsidRP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2815A1D3" wp14:editId="20F8E856">
                                  <wp:extent cx="267970" cy="294210"/>
                                  <wp:effectExtent l="6032" t="0" r="0" b="4762"/>
                                  <wp:docPr id="416" name="Picture 416" descr="Cartoon 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6" name="Picture 416" descr="Cartoon Le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67970" cy="29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3546B" id="Text Box 415" o:spid="_x0000_s1036" type="#_x0000_t202" style="position:absolute;margin-left:711.75pt;margin-top:225.5pt;width:36pt;height:36.75pt;rotation:8606231fd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" fillcolor="white [3201]" strokecolor="white [3212]" strokeweight=".5pt">
                <v:textbox>
                  <w:txbxContent>
                    <w:p w14:paraId="0A71F327" w14:textId="77777777" w:rsidR="00825497" w:rsidRDefault="00825497">
                      <w:r w:rsidRPr="003053B1">
                        <w:rPr>
                          <w:rFonts w:ascii="Arial" w:hAnsi="Arial" w:cs="Arial"/>
                          <w:b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drawing>
                          <wp:inline distT="0" distB="0" distL="0" distR="0" wp14:anchorId="2815A1D3" wp14:editId="20F8E856">
                            <wp:extent cx="267970" cy="294210"/>
                            <wp:effectExtent l="6032" t="0" r="0" b="4762"/>
                            <wp:docPr id="416" name="Picture 416" descr="Cartoon 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6" name="Picture 416" descr="Cartoon Le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67970" cy="29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549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47EFC4A" wp14:editId="76A196CB">
                <wp:simplePos x="0" y="0"/>
                <wp:positionH relativeFrom="column">
                  <wp:posOffset>8277225</wp:posOffset>
                </wp:positionH>
                <wp:positionV relativeFrom="paragraph">
                  <wp:posOffset>2063750</wp:posOffset>
                </wp:positionV>
                <wp:extent cx="485775" cy="390525"/>
                <wp:effectExtent l="0" t="0" r="28575" b="28575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A25545" w14:textId="77777777" w:rsidR="00825497" w:rsidRDefault="00825497">
                            <w:r w:rsidRP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1F580958" wp14:editId="645CD767">
                                  <wp:extent cx="296545" cy="325584"/>
                                  <wp:effectExtent l="4763" t="0" r="0" b="0"/>
                                  <wp:docPr id="414" name="Picture 414" descr="Cartoon 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4" name="Picture 414" descr="Cartoon Le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96545" cy="325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EFC4A" id="Text Box 413" o:spid="_x0000_s1037" type="#_x0000_t202" style="position:absolute;margin-left:651.75pt;margin-top:162.5pt;width:38.25pt;height:30.7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" fillcolor="white [3201]" strokecolor="white [3212]" strokeweight=".5pt">
                <v:textbox>
                  <w:txbxContent>
                    <w:p w14:paraId="51A25545" w14:textId="77777777" w:rsidR="00825497" w:rsidRDefault="00825497">
                      <w:r w:rsidRPr="003053B1">
                        <w:rPr>
                          <w:rFonts w:ascii="Arial" w:hAnsi="Arial" w:cs="Arial"/>
                          <w:b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drawing>
                          <wp:inline distT="0" distB="0" distL="0" distR="0" wp14:anchorId="1F580958" wp14:editId="645CD767">
                            <wp:extent cx="296545" cy="325584"/>
                            <wp:effectExtent l="4763" t="0" r="0" b="0"/>
                            <wp:docPr id="414" name="Picture 414" descr="Cartoon 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4" name="Picture 414" descr="Cartoon Le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96545" cy="325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549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022E9E0" wp14:editId="4673013A">
                <wp:simplePos x="0" y="0"/>
                <wp:positionH relativeFrom="column">
                  <wp:posOffset>6734175</wp:posOffset>
                </wp:positionH>
                <wp:positionV relativeFrom="paragraph">
                  <wp:posOffset>2044700</wp:posOffset>
                </wp:positionV>
                <wp:extent cx="504825" cy="428625"/>
                <wp:effectExtent l="0" t="0" r="28575" b="28575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1C5E7C" w14:textId="77777777" w:rsidR="00825497" w:rsidRDefault="008C385D">
                            <w:r>
                              <w:pict w14:anchorId="1C8B5422">
                                <v:shape id="_x0000_i1027" type="#_x0000_t75" style="width:24pt;height:25.5pt;visibility:visible;mso-wrap-style:square">
                                  <v:imagedata r:id="rId12" o:title=""/>
                                </v:shape>
                              </w:pict>
                            </w:r>
                            <w:r w:rsidR="00825497" w:rsidRP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282756A6" wp14:editId="0833DDEC">
                                  <wp:extent cx="315595" cy="346499"/>
                                  <wp:effectExtent l="19050" t="19050" r="0" b="15875"/>
                                  <wp:docPr id="399" name="Picture 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59119">
                                            <a:off x="0" y="0"/>
                                            <a:ext cx="315595" cy="346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2E9E0" id="Text Box 398" o:spid="_x0000_s1038" type="#_x0000_t202" style="position:absolute;margin-left:530.25pt;margin-top:161pt;width:39.75pt;height:33.7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" fillcolor="white [3201]" strokecolor="white [3212]" strokeweight=".5pt">
                <v:textbox>
                  <w:txbxContent>
                    <w:p w14:paraId="431C5E7C" w14:textId="77777777" w:rsidR="00825497" w:rsidRDefault="008C385D">
                      <w:r>
                        <w:pict w14:anchorId="1C8B5422">
                          <v:shape id="_x0000_i1027" type="#_x0000_t75" style="width:24pt;height:25.5pt;visibility:visible;mso-wrap-style:square">
                            <v:imagedata r:id="rId12" o:title=""/>
                          </v:shape>
                        </w:pict>
                      </w:r>
                      <w:r w:rsidR="00825497" w:rsidRPr="003053B1">
                        <w:rPr>
                          <w:rFonts w:ascii="Arial" w:hAnsi="Arial" w:cs="Arial"/>
                          <w:b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drawing>
                          <wp:inline distT="0" distB="0" distL="0" distR="0" wp14:anchorId="282756A6" wp14:editId="0833DDEC">
                            <wp:extent cx="315595" cy="346499"/>
                            <wp:effectExtent l="19050" t="19050" r="0" b="15875"/>
                            <wp:docPr id="399" name="Picture 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59119">
                                      <a:off x="0" y="0"/>
                                      <a:ext cx="315595" cy="346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549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502F984" wp14:editId="1E2B28ED">
                <wp:simplePos x="0" y="0"/>
                <wp:positionH relativeFrom="column">
                  <wp:posOffset>8772525</wp:posOffset>
                </wp:positionH>
                <wp:positionV relativeFrom="paragraph">
                  <wp:posOffset>2282825</wp:posOffset>
                </wp:positionV>
                <wp:extent cx="608965" cy="676275"/>
                <wp:effectExtent l="0" t="0" r="19685" b="28575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D92E4F" w14:textId="77777777" w:rsidR="00825497" w:rsidRDefault="00825497">
                            <w:r w:rsidRPr="003053B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48D56261" wp14:editId="6429ECD9">
                                  <wp:extent cx="419735" cy="460837"/>
                                  <wp:effectExtent l="0" t="1270" r="0" b="0"/>
                                  <wp:docPr id="397" name="Picture 397" descr="Cartoon Le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7" name="Picture 397" descr="Cartoon Le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419735" cy="460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2F984" id="Text Box 396" o:spid="_x0000_s1039" type="#_x0000_t202" style="position:absolute;margin-left:690.75pt;margin-top:179.75pt;width:47.95pt;height:53.25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" fillcolor="white [3201]" strokecolor="white [3212]" strokeweight=".5pt">
                <v:textbox>
                  <w:txbxContent>
                    <w:p w14:paraId="62D92E4F" w14:textId="77777777" w:rsidR="00825497" w:rsidRDefault="00825497">
                      <w:r w:rsidRPr="003053B1">
                        <w:rPr>
                          <w:rFonts w:ascii="Arial" w:hAnsi="Arial" w:cs="Arial"/>
                          <w:b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4"/>
                          <w:szCs w:val="48"/>
                        </w:rPr>
                        <w:drawing>
                          <wp:inline distT="0" distB="0" distL="0" distR="0" wp14:anchorId="48D56261" wp14:editId="6429ECD9">
                            <wp:extent cx="419735" cy="460837"/>
                            <wp:effectExtent l="0" t="1270" r="0" b="0"/>
                            <wp:docPr id="397" name="Picture 397" descr="Cartoon Lea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7" name="Picture 397" descr="Cartoon Le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419735" cy="460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53B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8CDDC1E" wp14:editId="0C826ACE">
                <wp:simplePos x="0" y="0"/>
                <wp:positionH relativeFrom="margin">
                  <wp:align>right</wp:align>
                </wp:positionH>
                <wp:positionV relativeFrom="paragraph">
                  <wp:posOffset>5788025</wp:posOffset>
                </wp:positionV>
                <wp:extent cx="3057525" cy="1409700"/>
                <wp:effectExtent l="0" t="0" r="28575" b="1905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FE9C66" w14:textId="77777777" w:rsidR="003053B1" w:rsidRDefault="00825497" w:rsidP="008254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7555A" wp14:editId="3AD254C2">
                                  <wp:extent cx="2772409" cy="1386205"/>
                                  <wp:effectExtent l="0" t="0" r="9525" b="4445"/>
                                  <wp:docPr id="420" name="Picture 420" descr="Image result for grass carto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grass carto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6293" cy="1393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DC1E" id="Text Box 387" o:spid="_x0000_s1040" type="#_x0000_t202" style="position:absolute;margin-left:189.55pt;margin-top:455.75pt;width:240.75pt;height:111pt;z-index:25174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" fillcolor="white [3201]" strokecolor="white [3212]" strokeweight=".5pt">
                <v:textbox>
                  <w:txbxContent>
                    <w:p w14:paraId="66FE9C66" w14:textId="77777777" w:rsidR="003053B1" w:rsidRDefault="00825497" w:rsidP="008254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37555A" wp14:editId="3AD254C2">
                            <wp:extent cx="2772409" cy="1386205"/>
                            <wp:effectExtent l="0" t="0" r="9525" b="4445"/>
                            <wp:docPr id="420" name="Picture 420" descr="Image result for grass carto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grass carto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6293" cy="1393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CF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24816B7" wp14:editId="229C0E99">
                <wp:simplePos x="0" y="0"/>
                <wp:positionH relativeFrom="margin">
                  <wp:align>left</wp:align>
                </wp:positionH>
                <wp:positionV relativeFrom="paragraph">
                  <wp:posOffset>720725</wp:posOffset>
                </wp:positionV>
                <wp:extent cx="2914650" cy="6410325"/>
                <wp:effectExtent l="0" t="0" r="19050" b="2857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410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02B9C0" w14:textId="77777777" w:rsidR="00D45CF9" w:rsidRDefault="00D45CF9" w:rsidP="00EF442D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</w:p>
                          <w:p w14:paraId="1D9CEA52" w14:textId="77777777" w:rsidR="00027EFB" w:rsidRDefault="00027EFB" w:rsidP="00EF442D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28"/>
                              </w:rPr>
                              <w:t>If at home composting isn’t for you,</w:t>
                            </w:r>
                          </w:p>
                          <w:p w14:paraId="27D61106" w14:textId="77777777" w:rsidR="001803D5" w:rsidRPr="001803D5" w:rsidRDefault="00027EFB" w:rsidP="00027EFB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 p</w:t>
                            </w:r>
                            <w:r w:rsidR="001803D5" w:rsidRPr="001803D5"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lease bring </w:t>
                            </w:r>
                            <w:proofErr w:type="gramStart"/>
                            <w:r w:rsidR="001803D5" w:rsidRPr="001803D5">
                              <w:rPr>
                                <w:color w:val="1F3864" w:themeColor="accent1" w:themeShade="80"/>
                                <w:sz w:val="28"/>
                              </w:rPr>
                              <w:t>all of</w:t>
                            </w:r>
                            <w:proofErr w:type="gramEnd"/>
                            <w:r w:rsidR="001803D5" w:rsidRPr="001803D5"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 your yard waste to the Transfer Station in town to be disposed of correctly.</w:t>
                            </w:r>
                          </w:p>
                          <w:p w14:paraId="5A57E6B9" w14:textId="77777777" w:rsidR="001803D5" w:rsidRDefault="001803D5"/>
                          <w:p w14:paraId="793B3559" w14:textId="77777777" w:rsidR="00027EFB" w:rsidRDefault="00027EFB" w:rsidP="00D45CF9">
                            <w:pPr>
                              <w:jc w:val="center"/>
                              <w:rPr>
                                <w:color w:val="1F3864" w:themeColor="accent1" w:themeShade="80"/>
                                <w:sz w:val="32"/>
                              </w:rPr>
                            </w:pPr>
                          </w:p>
                          <w:p w14:paraId="6F7A97FB" w14:textId="77777777" w:rsidR="00D45CF9" w:rsidRPr="00D45CF9" w:rsidRDefault="00D45CF9" w:rsidP="00D45CF9">
                            <w:pPr>
                              <w:jc w:val="center"/>
                              <w:rPr>
                                <w:color w:val="1F3864" w:themeColor="accent1" w:themeShade="80"/>
                                <w:sz w:val="32"/>
                              </w:rPr>
                            </w:pPr>
                            <w:r w:rsidRPr="00D45CF9">
                              <w:rPr>
                                <w:color w:val="1F3864" w:themeColor="accent1" w:themeShade="80"/>
                                <w:sz w:val="32"/>
                              </w:rPr>
                              <w:t xml:space="preserve">There is no </w:t>
                            </w:r>
                            <w:proofErr w:type="gramStart"/>
                            <w:r w:rsidRPr="00D45CF9">
                              <w:rPr>
                                <w:color w:val="1F3864" w:themeColor="accent1" w:themeShade="80"/>
                                <w:sz w:val="32"/>
                              </w:rPr>
                              <w:t>road side</w:t>
                            </w:r>
                            <w:proofErr w:type="gramEnd"/>
                            <w:r w:rsidRPr="00D45CF9">
                              <w:rPr>
                                <w:color w:val="1F3864" w:themeColor="accent1" w:themeShade="8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45CF9">
                              <w:rPr>
                                <w:color w:val="1F3864" w:themeColor="accent1" w:themeShade="80"/>
                                <w:sz w:val="32"/>
                              </w:rPr>
                              <w:t>pick up</w:t>
                            </w:r>
                            <w:proofErr w:type="spellEnd"/>
                            <w:r w:rsidRPr="00D45CF9">
                              <w:rPr>
                                <w:color w:val="1F3864" w:themeColor="accent1" w:themeShade="80"/>
                                <w:sz w:val="32"/>
                              </w:rPr>
                              <w:t xml:space="preserve"> for yard waste.</w:t>
                            </w:r>
                          </w:p>
                          <w:p w14:paraId="4D2573BD" w14:textId="77777777" w:rsidR="00EF442D" w:rsidRDefault="00EF442D" w:rsidP="001803D5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</w:pPr>
                          </w:p>
                          <w:p w14:paraId="30D607BB" w14:textId="77777777" w:rsidR="001803D5" w:rsidRDefault="00B57A1A" w:rsidP="001803D5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  <w:t>404 Elm St</w:t>
                            </w:r>
                            <w:r w:rsidR="001803D5" w:rsidRPr="001803D5"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  <w:t xml:space="preserve"> Goffstown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  <w:t>,</w:t>
                            </w:r>
                            <w:r w:rsidR="001803D5" w:rsidRPr="001803D5"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  <w:t xml:space="preserve"> NH, 03045</w:t>
                            </w:r>
                          </w:p>
                          <w:p w14:paraId="1DF36442" w14:textId="77777777" w:rsidR="001803D5" w:rsidRDefault="00027EFB" w:rsidP="001803D5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A6201" wp14:editId="2D626E6E">
                                  <wp:extent cx="2725420" cy="1815046"/>
                                  <wp:effectExtent l="0" t="0" r="0" b="0"/>
                                  <wp:docPr id="425" name="Picture 425" descr="Map showing the location of Goffstown Public Works (off Center St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5" name="Picture 425" descr="Map showing the location of Goffstown Public Works (off Center St)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420" cy="1815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9EADB" w14:textId="77777777" w:rsidR="00EF442D" w:rsidRDefault="00EF442D" w:rsidP="001803D5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</w:pPr>
                          </w:p>
                          <w:p w14:paraId="1D9393D9" w14:textId="77777777" w:rsidR="00EF442D" w:rsidRDefault="00EF442D" w:rsidP="001803D5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</w:pPr>
                          </w:p>
                          <w:p w14:paraId="419BBFD4" w14:textId="77777777" w:rsidR="001803D5" w:rsidRPr="00027EFB" w:rsidRDefault="00027EFB" w:rsidP="001803D5">
                            <w:pPr>
                              <w:jc w:val="center"/>
                              <w:rPr>
                                <w:color w:val="1F3864" w:themeColor="accent1" w:themeShade="80"/>
                                <w:sz w:val="32"/>
                              </w:rPr>
                            </w:pPr>
                            <w:r w:rsidRPr="00027EFB">
                              <w:rPr>
                                <w:color w:val="1F3864" w:themeColor="accent1" w:themeShade="80"/>
                                <w:sz w:val="32"/>
                              </w:rPr>
                              <w:t xml:space="preserve">At the transfer station, all yard waste is composted, or recycled into </w:t>
                            </w:r>
                            <w:proofErr w:type="spellStart"/>
                            <w:r w:rsidRPr="00027EFB">
                              <w:rPr>
                                <w:color w:val="1F3864" w:themeColor="accent1" w:themeShade="80"/>
                                <w:sz w:val="32"/>
                              </w:rPr>
                              <w:t>barkmulch</w:t>
                            </w:r>
                            <w:proofErr w:type="spellEnd"/>
                            <w:r w:rsidRPr="00027EFB">
                              <w:rPr>
                                <w:color w:val="1F3864" w:themeColor="accent1" w:themeShade="80"/>
                                <w:sz w:val="32"/>
                              </w:rPr>
                              <w:t xml:space="preserve"> for the public.</w:t>
                            </w:r>
                          </w:p>
                          <w:p w14:paraId="0F1AF33F" w14:textId="77777777" w:rsidR="001803D5" w:rsidRPr="001803D5" w:rsidRDefault="001803D5" w:rsidP="001803D5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16B7" id="Text Box 358" o:spid="_x0000_s1041" type="#_x0000_t202" style="position:absolute;margin-left:0;margin-top:56.75pt;width:229.5pt;height:504.75pt;z-index:25173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" fillcolor="#e2efd9 [665]" strokecolor="white [3212]" strokeweight=".5pt">
                <v:textbox>
                  <w:txbxContent>
                    <w:p w14:paraId="6202B9C0" w14:textId="77777777" w:rsidR="00D45CF9" w:rsidRDefault="00D45CF9" w:rsidP="00EF442D">
                      <w:pPr>
                        <w:jc w:val="center"/>
                        <w:rPr>
                          <w:color w:val="1F3864" w:themeColor="accent1" w:themeShade="80"/>
                          <w:sz w:val="28"/>
                        </w:rPr>
                      </w:pPr>
                    </w:p>
                    <w:p w14:paraId="1D9CEA52" w14:textId="77777777" w:rsidR="00027EFB" w:rsidRDefault="00027EFB" w:rsidP="00EF442D">
                      <w:pPr>
                        <w:jc w:val="center"/>
                        <w:rPr>
                          <w:color w:val="1F3864" w:themeColor="accent1" w:themeShade="80"/>
                          <w:sz w:val="28"/>
                        </w:rPr>
                      </w:pPr>
                      <w:r>
                        <w:rPr>
                          <w:color w:val="1F3864" w:themeColor="accent1" w:themeShade="80"/>
                          <w:sz w:val="28"/>
                        </w:rPr>
                        <w:t>If at home composting isn’t for you,</w:t>
                      </w:r>
                    </w:p>
                    <w:p w14:paraId="27D61106" w14:textId="77777777" w:rsidR="001803D5" w:rsidRPr="001803D5" w:rsidRDefault="00027EFB" w:rsidP="00027EFB">
                      <w:pPr>
                        <w:jc w:val="center"/>
                        <w:rPr>
                          <w:color w:val="1F3864" w:themeColor="accent1" w:themeShade="80"/>
                          <w:sz w:val="28"/>
                        </w:rPr>
                      </w:pPr>
                      <w:r>
                        <w:rPr>
                          <w:color w:val="1F3864" w:themeColor="accent1" w:themeShade="80"/>
                          <w:sz w:val="28"/>
                        </w:rPr>
                        <w:t xml:space="preserve"> p</w:t>
                      </w:r>
                      <w:r w:rsidR="001803D5" w:rsidRPr="001803D5">
                        <w:rPr>
                          <w:color w:val="1F3864" w:themeColor="accent1" w:themeShade="80"/>
                          <w:sz w:val="28"/>
                        </w:rPr>
                        <w:t xml:space="preserve">lease bring </w:t>
                      </w:r>
                      <w:proofErr w:type="gramStart"/>
                      <w:r w:rsidR="001803D5" w:rsidRPr="001803D5">
                        <w:rPr>
                          <w:color w:val="1F3864" w:themeColor="accent1" w:themeShade="80"/>
                          <w:sz w:val="28"/>
                        </w:rPr>
                        <w:t>all of</w:t>
                      </w:r>
                      <w:proofErr w:type="gramEnd"/>
                      <w:r w:rsidR="001803D5" w:rsidRPr="001803D5">
                        <w:rPr>
                          <w:color w:val="1F3864" w:themeColor="accent1" w:themeShade="80"/>
                          <w:sz w:val="28"/>
                        </w:rPr>
                        <w:t xml:space="preserve"> your yard waste to the Transfer Station in town to be disposed of correctly.</w:t>
                      </w:r>
                    </w:p>
                    <w:p w14:paraId="5A57E6B9" w14:textId="77777777" w:rsidR="001803D5" w:rsidRDefault="001803D5"/>
                    <w:p w14:paraId="793B3559" w14:textId="77777777" w:rsidR="00027EFB" w:rsidRDefault="00027EFB" w:rsidP="00D45CF9">
                      <w:pPr>
                        <w:jc w:val="center"/>
                        <w:rPr>
                          <w:color w:val="1F3864" w:themeColor="accent1" w:themeShade="80"/>
                          <w:sz w:val="32"/>
                        </w:rPr>
                      </w:pPr>
                    </w:p>
                    <w:p w14:paraId="6F7A97FB" w14:textId="77777777" w:rsidR="00D45CF9" w:rsidRPr="00D45CF9" w:rsidRDefault="00D45CF9" w:rsidP="00D45CF9">
                      <w:pPr>
                        <w:jc w:val="center"/>
                        <w:rPr>
                          <w:color w:val="1F3864" w:themeColor="accent1" w:themeShade="80"/>
                          <w:sz w:val="32"/>
                        </w:rPr>
                      </w:pPr>
                      <w:r w:rsidRPr="00D45CF9">
                        <w:rPr>
                          <w:color w:val="1F3864" w:themeColor="accent1" w:themeShade="80"/>
                          <w:sz w:val="32"/>
                        </w:rPr>
                        <w:t xml:space="preserve">There is no </w:t>
                      </w:r>
                      <w:proofErr w:type="gramStart"/>
                      <w:r w:rsidRPr="00D45CF9">
                        <w:rPr>
                          <w:color w:val="1F3864" w:themeColor="accent1" w:themeShade="80"/>
                          <w:sz w:val="32"/>
                        </w:rPr>
                        <w:t>road side</w:t>
                      </w:r>
                      <w:proofErr w:type="gramEnd"/>
                      <w:r w:rsidRPr="00D45CF9">
                        <w:rPr>
                          <w:color w:val="1F3864" w:themeColor="accent1" w:themeShade="80"/>
                          <w:sz w:val="32"/>
                        </w:rPr>
                        <w:t xml:space="preserve"> </w:t>
                      </w:r>
                      <w:proofErr w:type="spellStart"/>
                      <w:r w:rsidRPr="00D45CF9">
                        <w:rPr>
                          <w:color w:val="1F3864" w:themeColor="accent1" w:themeShade="80"/>
                          <w:sz w:val="32"/>
                        </w:rPr>
                        <w:t>pick up</w:t>
                      </w:r>
                      <w:proofErr w:type="spellEnd"/>
                      <w:r w:rsidRPr="00D45CF9">
                        <w:rPr>
                          <w:color w:val="1F3864" w:themeColor="accent1" w:themeShade="80"/>
                          <w:sz w:val="32"/>
                        </w:rPr>
                        <w:t xml:space="preserve"> for yard waste.</w:t>
                      </w:r>
                    </w:p>
                    <w:p w14:paraId="4D2573BD" w14:textId="77777777" w:rsidR="00EF442D" w:rsidRDefault="00EF442D" w:rsidP="001803D5">
                      <w:pPr>
                        <w:jc w:val="center"/>
                        <w:rPr>
                          <w:b/>
                          <w:color w:val="1F3864" w:themeColor="accent1" w:themeShade="80"/>
                          <w:sz w:val="44"/>
                        </w:rPr>
                      </w:pPr>
                    </w:p>
                    <w:p w14:paraId="30D607BB" w14:textId="77777777" w:rsidR="001803D5" w:rsidRDefault="00B57A1A" w:rsidP="001803D5">
                      <w:pPr>
                        <w:jc w:val="center"/>
                        <w:rPr>
                          <w:b/>
                          <w:color w:val="1F3864" w:themeColor="accent1" w:themeShade="80"/>
                          <w:sz w:val="44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44"/>
                        </w:rPr>
                        <w:t>404 Elm St</w:t>
                      </w:r>
                      <w:r w:rsidR="001803D5" w:rsidRPr="001803D5">
                        <w:rPr>
                          <w:b/>
                          <w:color w:val="1F3864" w:themeColor="accent1" w:themeShade="80"/>
                          <w:sz w:val="44"/>
                        </w:rPr>
                        <w:t xml:space="preserve"> Goffstown</w:t>
                      </w:r>
                      <w:r>
                        <w:rPr>
                          <w:b/>
                          <w:color w:val="1F3864" w:themeColor="accent1" w:themeShade="80"/>
                          <w:sz w:val="44"/>
                        </w:rPr>
                        <w:t>,</w:t>
                      </w:r>
                      <w:r w:rsidR="001803D5" w:rsidRPr="001803D5">
                        <w:rPr>
                          <w:b/>
                          <w:color w:val="1F3864" w:themeColor="accent1" w:themeShade="80"/>
                          <w:sz w:val="44"/>
                        </w:rPr>
                        <w:t xml:space="preserve"> NH, 03045</w:t>
                      </w:r>
                    </w:p>
                    <w:p w14:paraId="1DF36442" w14:textId="77777777" w:rsidR="001803D5" w:rsidRDefault="00027EFB" w:rsidP="001803D5">
                      <w:pPr>
                        <w:jc w:val="center"/>
                        <w:rPr>
                          <w:b/>
                          <w:color w:val="1F3864" w:themeColor="accent1" w:themeShade="80"/>
                          <w:sz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0A6201" wp14:editId="2D626E6E">
                            <wp:extent cx="2725420" cy="1815046"/>
                            <wp:effectExtent l="0" t="0" r="0" b="0"/>
                            <wp:docPr id="425" name="Picture 425" descr="Map showing the location of Goffstown Public Works (off Center St)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5" name="Picture 425" descr="Map showing the location of Goffstown Public Works (off Center St)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420" cy="1815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9EADB" w14:textId="77777777" w:rsidR="00EF442D" w:rsidRDefault="00EF442D" w:rsidP="001803D5">
                      <w:pPr>
                        <w:jc w:val="center"/>
                        <w:rPr>
                          <w:b/>
                          <w:color w:val="1F3864" w:themeColor="accent1" w:themeShade="80"/>
                          <w:sz w:val="44"/>
                        </w:rPr>
                      </w:pPr>
                    </w:p>
                    <w:p w14:paraId="1D9393D9" w14:textId="77777777" w:rsidR="00EF442D" w:rsidRDefault="00EF442D" w:rsidP="001803D5">
                      <w:pPr>
                        <w:jc w:val="center"/>
                        <w:rPr>
                          <w:b/>
                          <w:color w:val="1F3864" w:themeColor="accent1" w:themeShade="80"/>
                          <w:sz w:val="44"/>
                        </w:rPr>
                      </w:pPr>
                    </w:p>
                    <w:p w14:paraId="419BBFD4" w14:textId="77777777" w:rsidR="001803D5" w:rsidRPr="00027EFB" w:rsidRDefault="00027EFB" w:rsidP="001803D5">
                      <w:pPr>
                        <w:jc w:val="center"/>
                        <w:rPr>
                          <w:color w:val="1F3864" w:themeColor="accent1" w:themeShade="80"/>
                          <w:sz w:val="32"/>
                        </w:rPr>
                      </w:pPr>
                      <w:r w:rsidRPr="00027EFB">
                        <w:rPr>
                          <w:color w:val="1F3864" w:themeColor="accent1" w:themeShade="80"/>
                          <w:sz w:val="32"/>
                        </w:rPr>
                        <w:t xml:space="preserve">At the transfer station, all yard waste is composted, or recycled into </w:t>
                      </w:r>
                      <w:proofErr w:type="spellStart"/>
                      <w:r w:rsidRPr="00027EFB">
                        <w:rPr>
                          <w:color w:val="1F3864" w:themeColor="accent1" w:themeShade="80"/>
                          <w:sz w:val="32"/>
                        </w:rPr>
                        <w:t>barkmulch</w:t>
                      </w:r>
                      <w:proofErr w:type="spellEnd"/>
                      <w:r w:rsidRPr="00027EFB">
                        <w:rPr>
                          <w:color w:val="1F3864" w:themeColor="accent1" w:themeShade="80"/>
                          <w:sz w:val="32"/>
                        </w:rPr>
                        <w:t xml:space="preserve"> for the public.</w:t>
                      </w:r>
                    </w:p>
                    <w:p w14:paraId="0F1AF33F" w14:textId="77777777" w:rsidR="001803D5" w:rsidRPr="001803D5" w:rsidRDefault="001803D5" w:rsidP="001803D5">
                      <w:pPr>
                        <w:jc w:val="center"/>
                        <w:rPr>
                          <w:b/>
                          <w:color w:val="1F3864" w:themeColor="accent1" w:themeShade="80"/>
                          <w:sz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03D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1408" behindDoc="0" locked="0" layoutInCell="1" allowOverlap="1" wp14:anchorId="57E8CC30" wp14:editId="18EE3EA8">
                <wp:simplePos x="0" y="0"/>
                <wp:positionH relativeFrom="column">
                  <wp:posOffset>161925</wp:posOffset>
                </wp:positionH>
                <wp:positionV relativeFrom="page">
                  <wp:posOffset>381000</wp:posOffset>
                </wp:positionV>
                <wp:extent cx="2305050" cy="771525"/>
                <wp:effectExtent l="0" t="0" r="0" b="9525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2A0825" w14:textId="77777777" w:rsidR="00D75908" w:rsidRDefault="00AE387E" w:rsidP="001803D5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1803D5">
                              <w:rPr>
                                <w:rFonts w:ascii="Arial" w:hAnsi="Arial" w:cs="Arial"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  <w:t>Where to Bring Your Yard Waste</w:t>
                            </w:r>
                          </w:p>
                          <w:p w14:paraId="03874558" w14:textId="77777777" w:rsidR="001803D5" w:rsidRDefault="001803D5" w:rsidP="001803D5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  <w:p w14:paraId="777BE289" w14:textId="77777777" w:rsidR="001803D5" w:rsidRPr="001803D5" w:rsidRDefault="001803D5" w:rsidP="001803D5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8CC30" id="Text Box 24" o:spid="_x0000_s1042" type="#_x0000_t202" style="position:absolute;margin-left:12.75pt;margin-top:30pt;width:181.5pt;height:60.75pt;z-index:25160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4C2A0825" w14:textId="77777777" w:rsidR="00D75908" w:rsidRDefault="00AE387E" w:rsidP="001803D5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</w:pPr>
                      <w:r w:rsidRPr="001803D5">
                        <w:rPr>
                          <w:rFonts w:ascii="Arial" w:hAnsi="Arial" w:cs="Arial"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  <w:t>Where to Bring Your Yard Waste</w:t>
                      </w:r>
                    </w:p>
                    <w:p w14:paraId="03874558" w14:textId="77777777" w:rsidR="001803D5" w:rsidRDefault="001803D5" w:rsidP="001803D5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</w:pPr>
                    </w:p>
                    <w:p w14:paraId="777BE289" w14:textId="77777777" w:rsidR="001803D5" w:rsidRPr="001803D5" w:rsidRDefault="001803D5" w:rsidP="001803D5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34486">
        <w:br w:type="page"/>
      </w:r>
    </w:p>
    <w:p w14:paraId="7082A1B8" w14:textId="77777777" w:rsidR="003053B1" w:rsidRDefault="0093375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6E6781E" wp14:editId="529ADC82">
                <wp:simplePos x="0" y="0"/>
                <wp:positionH relativeFrom="margin">
                  <wp:align>right</wp:align>
                </wp:positionH>
                <wp:positionV relativeFrom="paragraph">
                  <wp:posOffset>113044</wp:posOffset>
                </wp:positionV>
                <wp:extent cx="2873828" cy="7159813"/>
                <wp:effectExtent l="0" t="0" r="22225" b="22225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828" cy="71598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F0C896" w14:textId="77777777" w:rsidR="00C360A7" w:rsidRPr="00405F50" w:rsidRDefault="00C360A7" w:rsidP="00C360A7">
                            <w:pPr>
                              <w:widowControl w:val="0"/>
                              <w:spacing w:line="380" w:lineRule="exact"/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w w:val="80"/>
                                <w:sz w:val="44"/>
                                <w:szCs w:val="32"/>
                              </w:rPr>
                            </w:pPr>
                            <w:r w:rsidRPr="00405F50">
                              <w:rPr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w w:val="80"/>
                                <w:sz w:val="44"/>
                                <w:szCs w:val="32"/>
                              </w:rPr>
                              <w:t>Invasive Species</w:t>
                            </w:r>
                          </w:p>
                          <w:p w14:paraId="404C113D" w14:textId="77777777" w:rsidR="00C360A7" w:rsidRDefault="00C360A7"/>
                          <w:p w14:paraId="413E1678" w14:textId="77777777" w:rsidR="00C360A7" w:rsidRPr="00C360A7" w:rsidRDefault="00C360A7">
                            <w:p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 w:rsidRPr="00C360A7">
                              <w:rPr>
                                <w:color w:val="1F3864" w:themeColor="accent1" w:themeShade="80"/>
                                <w:sz w:val="28"/>
                              </w:rPr>
                              <w:t>While you are doing yard work, be aware of invasive species such as:</w:t>
                            </w:r>
                          </w:p>
                          <w:p w14:paraId="05F0D41C" w14:textId="77777777" w:rsidR="00C360A7" w:rsidRPr="00C360A7" w:rsidRDefault="00C360A7">
                            <w:p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</w:p>
                          <w:p w14:paraId="0305F9D6" w14:textId="77777777" w:rsidR="00C360A7" w:rsidRPr="00C360A7" w:rsidRDefault="00C360A7" w:rsidP="00C360A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 w:rsidRPr="00C360A7">
                              <w:rPr>
                                <w:color w:val="1F3864" w:themeColor="accent1" w:themeShade="80"/>
                                <w:sz w:val="28"/>
                              </w:rPr>
                              <w:t>Japanese Knotweed</w:t>
                            </w:r>
                          </w:p>
                          <w:p w14:paraId="174E3B0C" w14:textId="77777777" w:rsidR="00C360A7" w:rsidRPr="00C360A7" w:rsidRDefault="00C360A7" w:rsidP="00C360A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 w:rsidRPr="00C360A7">
                              <w:rPr>
                                <w:color w:val="1F3864" w:themeColor="accent1" w:themeShade="80"/>
                                <w:sz w:val="28"/>
                              </w:rPr>
                              <w:t>Burning Bush</w:t>
                            </w:r>
                          </w:p>
                          <w:p w14:paraId="2F3BE699" w14:textId="77777777" w:rsidR="00C360A7" w:rsidRPr="00C360A7" w:rsidRDefault="00C360A7" w:rsidP="00C360A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 w:rsidRPr="00C360A7">
                              <w:rPr>
                                <w:color w:val="1F3864" w:themeColor="accent1" w:themeShade="80"/>
                                <w:sz w:val="28"/>
                              </w:rPr>
                              <w:t>Giant Hogweed</w:t>
                            </w:r>
                          </w:p>
                          <w:p w14:paraId="280A3EA5" w14:textId="77777777" w:rsidR="00C360A7" w:rsidRPr="00C360A7" w:rsidRDefault="00C360A7" w:rsidP="00C360A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 w:rsidRPr="00C360A7">
                              <w:rPr>
                                <w:color w:val="1F3864" w:themeColor="accent1" w:themeShade="80"/>
                                <w:sz w:val="28"/>
                              </w:rPr>
                              <w:t>Autumn Olive</w:t>
                            </w:r>
                          </w:p>
                          <w:p w14:paraId="2C120939" w14:textId="77777777" w:rsidR="00C360A7" w:rsidRPr="00C360A7" w:rsidRDefault="00C360A7" w:rsidP="00C360A7">
                            <w:p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</w:p>
                          <w:p w14:paraId="4AF89BE9" w14:textId="77777777" w:rsidR="00C360A7" w:rsidRPr="00C360A7" w:rsidRDefault="00C360A7" w:rsidP="00C360A7">
                            <w:p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 w:rsidRPr="00C360A7">
                              <w:rPr>
                                <w:color w:val="1F3864" w:themeColor="accent1" w:themeShade="80"/>
                                <w:sz w:val="28"/>
                              </w:rPr>
                              <w:t>To know more about invasive plants, go t</w:t>
                            </w:r>
                            <w:r>
                              <w:rPr>
                                <w:color w:val="1F3864" w:themeColor="accent1" w:themeShade="80"/>
                                <w:sz w:val="28"/>
                              </w:rPr>
                              <w:t>o NH Department of Agriculture:</w:t>
                            </w:r>
                          </w:p>
                          <w:p w14:paraId="3E820912" w14:textId="77777777" w:rsidR="00C360A7" w:rsidRPr="00C360A7" w:rsidRDefault="008C385D" w:rsidP="00C360A7">
                            <w:pPr>
                              <w:widowControl w:val="0"/>
                              <w:spacing w:line="380" w:lineRule="exact"/>
                              <w:rPr>
                                <w:color w:val="1F3864" w:themeColor="accent1" w:themeShade="80"/>
                              </w:rPr>
                            </w:pPr>
                            <w:hyperlink r:id="rId15" w:history="1">
                              <w:r w:rsidR="00C360A7" w:rsidRPr="00C360A7">
                                <w:rPr>
                                  <w:rStyle w:val="Hyperlink"/>
                                  <w:color w:val="1F3864" w:themeColor="accent1" w:themeShade="80"/>
                                </w:rPr>
                                <w:t>https://www.agriculture.nh.gov/divisions/plant-industry/invasive-plants.htm</w:t>
                              </w:r>
                            </w:hyperlink>
                          </w:p>
                          <w:p w14:paraId="1DA2BFB3" w14:textId="77777777" w:rsidR="00C360A7" w:rsidRDefault="00C360A7" w:rsidP="00C360A7"/>
                          <w:p w14:paraId="07A0E66F" w14:textId="77777777" w:rsidR="00C360A7" w:rsidRDefault="00C360A7" w:rsidP="00C360A7"/>
                          <w:p w14:paraId="42B4F0D6" w14:textId="77777777" w:rsidR="00C360A7" w:rsidRDefault="00C360A7" w:rsidP="00C360A7"/>
                          <w:p w14:paraId="32882AA5" w14:textId="77777777" w:rsidR="00C360A7" w:rsidRDefault="00C360A7" w:rsidP="00C360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8885A" wp14:editId="69192C98">
                                  <wp:extent cx="2593340" cy="1101590"/>
                                  <wp:effectExtent l="0" t="0" r="0" b="3810"/>
                                  <wp:docPr id="435" name="Picture 435" descr="New Hampshire Department of Agriculture, Markets, and Food logo with the state seal and cows in a pasture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5" name="Picture 435" descr="New Hampshire Department of Agriculture, Markets, and Food logo with the state seal and cows in a pasture. 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340" cy="110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8BACF" w14:textId="77777777" w:rsidR="00C360A7" w:rsidRDefault="00C360A7" w:rsidP="00C360A7"/>
                          <w:p w14:paraId="118359E3" w14:textId="77777777" w:rsidR="00C360A7" w:rsidRDefault="00C360A7" w:rsidP="00C360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9E86D" wp14:editId="3F4660BC">
                                  <wp:extent cx="2477644" cy="1519702"/>
                                  <wp:effectExtent l="0" t="0" r="0" b="4445"/>
                                  <wp:docPr id="436" name="Picture 436" descr="Image result for japanese knotwe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japanese knotwe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2943" cy="1522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781E" id="Text Box 433" o:spid="_x0000_s1043" type="#_x0000_t202" style="position:absolute;margin-left:175.1pt;margin-top:8.9pt;width:226.3pt;height:563.75pt;z-index:251749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" fillcolor="#e2efd9 [665]" strokecolor="white [3212]" strokeweight=".5pt">
                <v:textbox>
                  <w:txbxContent>
                    <w:p w14:paraId="50F0C896" w14:textId="77777777" w:rsidR="00C360A7" w:rsidRPr="00405F50" w:rsidRDefault="00C360A7" w:rsidP="00C360A7">
                      <w:pPr>
                        <w:widowControl w:val="0"/>
                        <w:spacing w:line="380" w:lineRule="exact"/>
                        <w:rPr>
                          <w:b/>
                          <w:bCs/>
                          <w:i/>
                          <w:iCs/>
                          <w:color w:val="1F3864" w:themeColor="accent1" w:themeShade="80"/>
                          <w:w w:val="80"/>
                          <w:sz w:val="44"/>
                          <w:szCs w:val="32"/>
                        </w:rPr>
                      </w:pPr>
                      <w:r w:rsidRPr="00405F50">
                        <w:rPr>
                          <w:b/>
                          <w:bCs/>
                          <w:i/>
                          <w:iCs/>
                          <w:color w:val="1F3864" w:themeColor="accent1" w:themeShade="80"/>
                          <w:w w:val="80"/>
                          <w:sz w:val="44"/>
                          <w:szCs w:val="32"/>
                        </w:rPr>
                        <w:t>Invasive Species</w:t>
                      </w:r>
                    </w:p>
                    <w:p w14:paraId="404C113D" w14:textId="77777777" w:rsidR="00C360A7" w:rsidRDefault="00C360A7"/>
                    <w:p w14:paraId="413E1678" w14:textId="77777777" w:rsidR="00C360A7" w:rsidRPr="00C360A7" w:rsidRDefault="00C360A7">
                      <w:pPr>
                        <w:rPr>
                          <w:color w:val="1F3864" w:themeColor="accent1" w:themeShade="80"/>
                          <w:sz w:val="28"/>
                        </w:rPr>
                      </w:pPr>
                      <w:r w:rsidRPr="00C360A7">
                        <w:rPr>
                          <w:color w:val="1F3864" w:themeColor="accent1" w:themeShade="80"/>
                          <w:sz w:val="28"/>
                        </w:rPr>
                        <w:t>While you are doing yard work, be aware of invasive species such as:</w:t>
                      </w:r>
                    </w:p>
                    <w:p w14:paraId="05F0D41C" w14:textId="77777777" w:rsidR="00C360A7" w:rsidRPr="00C360A7" w:rsidRDefault="00C360A7">
                      <w:pPr>
                        <w:rPr>
                          <w:color w:val="1F3864" w:themeColor="accent1" w:themeShade="80"/>
                          <w:sz w:val="28"/>
                        </w:rPr>
                      </w:pPr>
                    </w:p>
                    <w:p w14:paraId="0305F9D6" w14:textId="77777777" w:rsidR="00C360A7" w:rsidRPr="00C360A7" w:rsidRDefault="00C360A7" w:rsidP="00C360A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1F3864" w:themeColor="accent1" w:themeShade="80"/>
                          <w:sz w:val="28"/>
                        </w:rPr>
                      </w:pPr>
                      <w:r w:rsidRPr="00C360A7">
                        <w:rPr>
                          <w:color w:val="1F3864" w:themeColor="accent1" w:themeShade="80"/>
                          <w:sz w:val="28"/>
                        </w:rPr>
                        <w:t>Japanese Knotweed</w:t>
                      </w:r>
                    </w:p>
                    <w:p w14:paraId="174E3B0C" w14:textId="77777777" w:rsidR="00C360A7" w:rsidRPr="00C360A7" w:rsidRDefault="00C360A7" w:rsidP="00C360A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1F3864" w:themeColor="accent1" w:themeShade="80"/>
                          <w:sz w:val="28"/>
                        </w:rPr>
                      </w:pPr>
                      <w:r w:rsidRPr="00C360A7">
                        <w:rPr>
                          <w:color w:val="1F3864" w:themeColor="accent1" w:themeShade="80"/>
                          <w:sz w:val="28"/>
                        </w:rPr>
                        <w:t>Burning Bush</w:t>
                      </w:r>
                    </w:p>
                    <w:p w14:paraId="2F3BE699" w14:textId="77777777" w:rsidR="00C360A7" w:rsidRPr="00C360A7" w:rsidRDefault="00C360A7" w:rsidP="00C360A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1F3864" w:themeColor="accent1" w:themeShade="80"/>
                          <w:sz w:val="28"/>
                        </w:rPr>
                      </w:pPr>
                      <w:r w:rsidRPr="00C360A7">
                        <w:rPr>
                          <w:color w:val="1F3864" w:themeColor="accent1" w:themeShade="80"/>
                          <w:sz w:val="28"/>
                        </w:rPr>
                        <w:t>Giant Hogweed</w:t>
                      </w:r>
                    </w:p>
                    <w:p w14:paraId="280A3EA5" w14:textId="77777777" w:rsidR="00C360A7" w:rsidRPr="00C360A7" w:rsidRDefault="00C360A7" w:rsidP="00C360A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1F3864" w:themeColor="accent1" w:themeShade="80"/>
                          <w:sz w:val="28"/>
                        </w:rPr>
                      </w:pPr>
                      <w:r w:rsidRPr="00C360A7">
                        <w:rPr>
                          <w:color w:val="1F3864" w:themeColor="accent1" w:themeShade="80"/>
                          <w:sz w:val="28"/>
                        </w:rPr>
                        <w:t>Autumn Olive</w:t>
                      </w:r>
                    </w:p>
                    <w:p w14:paraId="2C120939" w14:textId="77777777" w:rsidR="00C360A7" w:rsidRPr="00C360A7" w:rsidRDefault="00C360A7" w:rsidP="00C360A7">
                      <w:pPr>
                        <w:rPr>
                          <w:color w:val="1F3864" w:themeColor="accent1" w:themeShade="80"/>
                          <w:sz w:val="28"/>
                        </w:rPr>
                      </w:pPr>
                    </w:p>
                    <w:p w14:paraId="4AF89BE9" w14:textId="77777777" w:rsidR="00C360A7" w:rsidRPr="00C360A7" w:rsidRDefault="00C360A7" w:rsidP="00C360A7">
                      <w:pPr>
                        <w:rPr>
                          <w:color w:val="1F3864" w:themeColor="accent1" w:themeShade="80"/>
                          <w:sz w:val="28"/>
                        </w:rPr>
                      </w:pPr>
                      <w:r w:rsidRPr="00C360A7">
                        <w:rPr>
                          <w:color w:val="1F3864" w:themeColor="accent1" w:themeShade="80"/>
                          <w:sz w:val="28"/>
                        </w:rPr>
                        <w:t>To know more about invasive plants, go t</w:t>
                      </w:r>
                      <w:r>
                        <w:rPr>
                          <w:color w:val="1F3864" w:themeColor="accent1" w:themeShade="80"/>
                          <w:sz w:val="28"/>
                        </w:rPr>
                        <w:t>o NH Department of Agriculture:</w:t>
                      </w:r>
                    </w:p>
                    <w:p w14:paraId="3E820912" w14:textId="77777777" w:rsidR="00C360A7" w:rsidRPr="00C360A7" w:rsidRDefault="008C385D" w:rsidP="00C360A7">
                      <w:pPr>
                        <w:widowControl w:val="0"/>
                        <w:spacing w:line="380" w:lineRule="exact"/>
                        <w:rPr>
                          <w:color w:val="1F3864" w:themeColor="accent1" w:themeShade="80"/>
                        </w:rPr>
                      </w:pPr>
                      <w:hyperlink r:id="rId18" w:history="1">
                        <w:r w:rsidR="00C360A7" w:rsidRPr="00C360A7">
                          <w:rPr>
                            <w:rStyle w:val="Hyperlink"/>
                            <w:color w:val="1F3864" w:themeColor="accent1" w:themeShade="80"/>
                          </w:rPr>
                          <w:t>https://www.agriculture.nh.gov/divisions/plant-industry/invasive-plants.htm</w:t>
                        </w:r>
                      </w:hyperlink>
                    </w:p>
                    <w:p w14:paraId="1DA2BFB3" w14:textId="77777777" w:rsidR="00C360A7" w:rsidRDefault="00C360A7" w:rsidP="00C360A7"/>
                    <w:p w14:paraId="07A0E66F" w14:textId="77777777" w:rsidR="00C360A7" w:rsidRDefault="00C360A7" w:rsidP="00C360A7"/>
                    <w:p w14:paraId="42B4F0D6" w14:textId="77777777" w:rsidR="00C360A7" w:rsidRDefault="00C360A7" w:rsidP="00C360A7"/>
                    <w:p w14:paraId="32882AA5" w14:textId="77777777" w:rsidR="00C360A7" w:rsidRDefault="00C360A7" w:rsidP="00C360A7">
                      <w:r>
                        <w:rPr>
                          <w:noProof/>
                        </w:rPr>
                        <w:drawing>
                          <wp:inline distT="0" distB="0" distL="0" distR="0" wp14:anchorId="6FD8885A" wp14:editId="69192C98">
                            <wp:extent cx="2593340" cy="1101590"/>
                            <wp:effectExtent l="0" t="0" r="0" b="3810"/>
                            <wp:docPr id="435" name="Picture 435" descr="New Hampshire Department of Agriculture, Markets, and Food logo with the state seal and cows in a pasture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5" name="Picture 435" descr="New Hampshire Department of Agriculture, Markets, and Food logo with the state seal and cows in a pasture. 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340" cy="110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8BACF" w14:textId="77777777" w:rsidR="00C360A7" w:rsidRDefault="00C360A7" w:rsidP="00C360A7"/>
                    <w:p w14:paraId="118359E3" w14:textId="77777777" w:rsidR="00C360A7" w:rsidRDefault="00C360A7" w:rsidP="00C360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A9E86D" wp14:editId="3F4660BC">
                            <wp:extent cx="2477644" cy="1519702"/>
                            <wp:effectExtent l="0" t="0" r="0" b="4445"/>
                            <wp:docPr id="436" name="Picture 436" descr="Image result for japanese knotwe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japanese knotwe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2943" cy="1522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F5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2432" behindDoc="0" locked="0" layoutInCell="1" allowOverlap="1" wp14:anchorId="1A0A3741" wp14:editId="14F66BCB">
                <wp:simplePos x="0" y="0"/>
                <wp:positionH relativeFrom="page">
                  <wp:posOffset>3448050</wp:posOffset>
                </wp:positionH>
                <wp:positionV relativeFrom="page">
                  <wp:posOffset>238125</wp:posOffset>
                </wp:positionV>
                <wp:extent cx="3324225" cy="1152525"/>
                <wp:effectExtent l="0" t="0" r="9525" b="9525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F4DF84" w14:textId="77777777" w:rsidR="00D75908" w:rsidRPr="00CD343E" w:rsidRDefault="00AE387E" w:rsidP="001803D5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D343E">
                              <w:rPr>
                                <w:rFonts w:ascii="Arial" w:hAnsi="Arial" w:cs="Arial"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  <w:t xml:space="preserve">What happens when you dispose of Yard Waste </w:t>
                            </w:r>
                            <w:proofErr w:type="gramStart"/>
                            <w:r w:rsidRPr="00CD343E">
                              <w:rPr>
                                <w:rFonts w:ascii="Arial" w:hAnsi="Arial" w:cs="Arial"/>
                                <w:i/>
                                <w:iCs/>
                                <w:color w:val="385623" w:themeColor="accent6" w:themeShade="80"/>
                                <w:w w:val="80"/>
                                <w:sz w:val="48"/>
                                <w:szCs w:val="48"/>
                              </w:rPr>
                              <w:t>Incorrectly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3741" id="Text Box 25" o:spid="_x0000_s1044" type="#_x0000_t202" style="position:absolute;margin-left:271.5pt;margin-top:18.75pt;width:261.75pt;height:90.75pt;z-index:251602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0DF4DF84" w14:textId="77777777" w:rsidR="00D75908" w:rsidRPr="00CD343E" w:rsidRDefault="00AE387E" w:rsidP="001803D5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</w:pPr>
                      <w:r w:rsidRPr="00CD343E">
                        <w:rPr>
                          <w:rFonts w:ascii="Arial" w:hAnsi="Arial" w:cs="Arial"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  <w:t xml:space="preserve">What happens when you dispose of Yard Waste </w:t>
                      </w:r>
                      <w:proofErr w:type="gramStart"/>
                      <w:r w:rsidRPr="00CD343E">
                        <w:rPr>
                          <w:rFonts w:ascii="Arial" w:hAnsi="Arial" w:cs="Arial"/>
                          <w:i/>
                          <w:iCs/>
                          <w:color w:val="385623" w:themeColor="accent6" w:themeShade="80"/>
                          <w:w w:val="80"/>
                          <w:sz w:val="48"/>
                          <w:szCs w:val="48"/>
                        </w:rPr>
                        <w:t>Incorrectly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830F5F" w14:textId="77777777" w:rsidR="00405F50" w:rsidRDefault="00C360A7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C92008B" wp14:editId="182BBE5F">
                <wp:simplePos x="0" y="0"/>
                <wp:positionH relativeFrom="margin">
                  <wp:align>left</wp:align>
                </wp:positionH>
                <wp:positionV relativeFrom="paragraph">
                  <wp:posOffset>27284</wp:posOffset>
                </wp:positionV>
                <wp:extent cx="2924070" cy="7239000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070" cy="7239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AA8D7" w14:textId="77777777" w:rsidR="00D45CF9" w:rsidRDefault="00D45CF9" w:rsidP="00E256A4">
                            <w:pPr>
                              <w:jc w:val="center"/>
                              <w:rPr>
                                <w:color w:val="1F3864" w:themeColor="accent1" w:themeShade="80"/>
                                <w:sz w:val="48"/>
                              </w:rPr>
                            </w:pPr>
                          </w:p>
                          <w:p w14:paraId="166C312D" w14:textId="77777777" w:rsidR="00D45CF9" w:rsidRPr="00C360A7" w:rsidRDefault="00E256A4" w:rsidP="00E256A4">
                            <w:pPr>
                              <w:jc w:val="center"/>
                              <w:rPr>
                                <w:color w:val="1F3864" w:themeColor="accent1" w:themeShade="80"/>
                                <w:sz w:val="40"/>
                              </w:rPr>
                            </w:pPr>
                            <w:r w:rsidRPr="00C360A7">
                              <w:rPr>
                                <w:color w:val="1F3864" w:themeColor="accent1" w:themeShade="80"/>
                                <w:sz w:val="40"/>
                              </w:rPr>
                              <w:t>Do not put yard waste in the trash or recycling.</w:t>
                            </w:r>
                          </w:p>
                          <w:p w14:paraId="4FA7427F" w14:textId="77777777" w:rsidR="00E256A4" w:rsidRPr="00C360A7" w:rsidRDefault="00E256A4" w:rsidP="00E256A4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6"/>
                              </w:rPr>
                            </w:pPr>
                          </w:p>
                          <w:p w14:paraId="5EAECFFC" w14:textId="77777777" w:rsidR="00E256A4" w:rsidRPr="00C360A7" w:rsidRDefault="00B57A1A" w:rsidP="00E256A4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36"/>
                              </w:rPr>
                              <w:t>Your barrel will not be picked up</w:t>
                            </w:r>
                            <w:r w:rsidR="00E256A4" w:rsidRPr="00C360A7">
                              <w:rPr>
                                <w:b/>
                                <w:color w:val="1F3864" w:themeColor="accent1" w:themeShade="80"/>
                                <w:sz w:val="36"/>
                              </w:rPr>
                              <w:t>.</w:t>
                            </w:r>
                          </w:p>
                          <w:p w14:paraId="736DEC2E" w14:textId="77777777" w:rsidR="00E256A4" w:rsidRDefault="00E256A4">
                            <w:pPr>
                              <w:rPr>
                                <w:color w:val="1F3864" w:themeColor="accent1" w:themeShade="80"/>
                                <w:sz w:val="40"/>
                              </w:rPr>
                            </w:pPr>
                          </w:p>
                          <w:p w14:paraId="5B0AA7A8" w14:textId="77777777" w:rsidR="00E256A4" w:rsidRDefault="00E256A4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40"/>
                              </w:rPr>
                            </w:pPr>
                            <w:r w:rsidRPr="00E256A4">
                              <w:rPr>
                                <w:noProof/>
                              </w:rPr>
                              <w:drawing>
                                <wp:inline distT="0" distB="0" distL="0" distR="0" wp14:anchorId="09F9DC8C" wp14:editId="518EAEF1">
                                  <wp:extent cx="1323975" cy="1323975"/>
                                  <wp:effectExtent l="0" t="0" r="9525" b="9525"/>
                                  <wp:docPr id="368" name="Picture 368" descr="Image result for no tra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no tra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CEB71E" w14:textId="77777777" w:rsidR="003053B1" w:rsidRPr="00E256A4" w:rsidRDefault="003053B1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40"/>
                              </w:rPr>
                            </w:pPr>
                          </w:p>
                          <w:p w14:paraId="0F53C0A2" w14:textId="77777777" w:rsidR="00D45CF9" w:rsidRDefault="003053B1" w:rsidP="003053B1">
                            <w:pPr>
                              <w:jc w:val="center"/>
                            </w:pPr>
                            <w:r w:rsidRPr="00E256A4">
                              <w:rPr>
                                <w:noProof/>
                                <w:color w:val="1F3864" w:themeColor="accent1" w:themeShade="80"/>
                                <w:sz w:val="40"/>
                              </w:rPr>
                              <w:drawing>
                                <wp:inline distT="0" distB="0" distL="0" distR="0" wp14:anchorId="69DA2359" wp14:editId="708AF854">
                                  <wp:extent cx="1390650" cy="1390650"/>
                                  <wp:effectExtent l="0" t="0" r="0" b="0"/>
                                  <wp:docPr id="365" name="Picture 365" descr="Image result for crossed out trash c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crossed out trash c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11CC50" w14:textId="77777777" w:rsidR="00027EFB" w:rsidRPr="00027EFB" w:rsidRDefault="00027EFB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24"/>
                              </w:rPr>
                            </w:pPr>
                          </w:p>
                          <w:p w14:paraId="14D7DB27" w14:textId="77777777" w:rsidR="00027EFB" w:rsidRDefault="00027EFB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24"/>
                              </w:rPr>
                            </w:pPr>
                          </w:p>
                          <w:p w14:paraId="37FF2296" w14:textId="77777777" w:rsidR="00027EFB" w:rsidRDefault="00027EFB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 w:rsidRPr="00027EFB"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You can try at home </w:t>
                            </w:r>
                            <w:proofErr w:type="gramStart"/>
                            <w:r w:rsidRPr="00027EFB">
                              <w:rPr>
                                <w:color w:val="1F3864" w:themeColor="accent1" w:themeShade="80"/>
                                <w:sz w:val="28"/>
                              </w:rPr>
                              <w:t>composting, or</w:t>
                            </w:r>
                            <w:proofErr w:type="gramEnd"/>
                            <w:r w:rsidRPr="00027EFB"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 bring your yard waste to the transfer station.</w:t>
                            </w:r>
                          </w:p>
                          <w:p w14:paraId="51DEAFE7" w14:textId="77777777" w:rsidR="00C360A7" w:rsidRDefault="00C360A7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</w:p>
                          <w:p w14:paraId="670F21D5" w14:textId="77777777" w:rsidR="00027EFB" w:rsidRDefault="00027EFB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24"/>
                              </w:rPr>
                            </w:pPr>
                            <w:r w:rsidRPr="00C360A7">
                              <w:rPr>
                                <w:color w:val="1F3864" w:themeColor="accent1" w:themeShade="80"/>
                                <w:sz w:val="24"/>
                              </w:rPr>
                              <w:t>Visit this site for information on composting yard waste</w:t>
                            </w:r>
                            <w:r w:rsidR="00C360A7">
                              <w:rPr>
                                <w:color w:val="1F3864" w:themeColor="accent1" w:themeShade="80"/>
                                <w:sz w:val="24"/>
                              </w:rPr>
                              <w:t xml:space="preserve"> at home</w:t>
                            </w:r>
                            <w:r w:rsidRPr="00C360A7">
                              <w:rPr>
                                <w:color w:val="1F3864" w:themeColor="accent1" w:themeShade="80"/>
                                <w:sz w:val="24"/>
                              </w:rPr>
                              <w:t>:</w:t>
                            </w:r>
                          </w:p>
                          <w:p w14:paraId="4A91DE51" w14:textId="77777777" w:rsidR="00C360A7" w:rsidRPr="00C360A7" w:rsidRDefault="00C360A7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24"/>
                              </w:rPr>
                            </w:pPr>
                          </w:p>
                          <w:p w14:paraId="590A9F84" w14:textId="77777777" w:rsidR="00027EFB" w:rsidRPr="00C360A7" w:rsidRDefault="008C385D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24"/>
                              </w:rPr>
                            </w:pPr>
                            <w:hyperlink r:id="rId21" w:history="1">
                              <w:r w:rsidR="00027EFB" w:rsidRPr="00C360A7">
                                <w:rPr>
                                  <w:rStyle w:val="Hyperlink"/>
                                  <w:color w:val="1F3864" w:themeColor="accent1" w:themeShade="80"/>
                                  <w:sz w:val="18"/>
                                </w:rPr>
                                <w:t>https://www.pennlive.com/gardening/2016/10/how_to_compost_your_yard_waste.html</w:t>
                              </w:r>
                            </w:hyperlink>
                          </w:p>
                          <w:p w14:paraId="07967FD8" w14:textId="77777777" w:rsidR="00027EFB" w:rsidRDefault="00027EFB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24"/>
                              </w:rPr>
                            </w:pPr>
                          </w:p>
                          <w:p w14:paraId="33B342BB" w14:textId="77777777" w:rsidR="00027EFB" w:rsidRPr="00027EFB" w:rsidRDefault="00027EFB" w:rsidP="003053B1">
                            <w:pPr>
                              <w:jc w:val="center"/>
                              <w:rPr>
                                <w:color w:val="1F3864" w:themeColor="accent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008B" id="Text Box 364" o:spid="_x0000_s1045" type="#_x0000_t202" style="position:absolute;margin-left:0;margin-top:2.15pt;width:230.25pt;height:570pt;z-index:251737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" fillcolor="#e2efd9 [665]" stroked="f" strokeweight=".5pt">
                <v:textbox>
                  <w:txbxContent>
                    <w:p w14:paraId="653AA8D7" w14:textId="77777777" w:rsidR="00D45CF9" w:rsidRDefault="00D45CF9" w:rsidP="00E256A4">
                      <w:pPr>
                        <w:jc w:val="center"/>
                        <w:rPr>
                          <w:color w:val="1F3864" w:themeColor="accent1" w:themeShade="80"/>
                          <w:sz w:val="48"/>
                        </w:rPr>
                      </w:pPr>
                    </w:p>
                    <w:p w14:paraId="166C312D" w14:textId="77777777" w:rsidR="00D45CF9" w:rsidRPr="00C360A7" w:rsidRDefault="00E256A4" w:rsidP="00E256A4">
                      <w:pPr>
                        <w:jc w:val="center"/>
                        <w:rPr>
                          <w:color w:val="1F3864" w:themeColor="accent1" w:themeShade="80"/>
                          <w:sz w:val="40"/>
                        </w:rPr>
                      </w:pPr>
                      <w:r w:rsidRPr="00C360A7">
                        <w:rPr>
                          <w:color w:val="1F3864" w:themeColor="accent1" w:themeShade="80"/>
                          <w:sz w:val="40"/>
                        </w:rPr>
                        <w:t>Do not put yard waste in the trash or recycling.</w:t>
                      </w:r>
                    </w:p>
                    <w:p w14:paraId="4FA7427F" w14:textId="77777777" w:rsidR="00E256A4" w:rsidRPr="00C360A7" w:rsidRDefault="00E256A4" w:rsidP="00E256A4">
                      <w:pPr>
                        <w:jc w:val="center"/>
                        <w:rPr>
                          <w:b/>
                          <w:color w:val="1F3864" w:themeColor="accent1" w:themeShade="80"/>
                          <w:sz w:val="36"/>
                        </w:rPr>
                      </w:pPr>
                    </w:p>
                    <w:p w14:paraId="5EAECFFC" w14:textId="77777777" w:rsidR="00E256A4" w:rsidRPr="00C360A7" w:rsidRDefault="00B57A1A" w:rsidP="00E256A4">
                      <w:pPr>
                        <w:jc w:val="center"/>
                        <w:rPr>
                          <w:b/>
                          <w:color w:val="1F3864" w:themeColor="accent1" w:themeShade="80"/>
                          <w:sz w:val="36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36"/>
                        </w:rPr>
                        <w:t>Your barrel will not be picked up</w:t>
                      </w:r>
                      <w:r w:rsidR="00E256A4" w:rsidRPr="00C360A7">
                        <w:rPr>
                          <w:b/>
                          <w:color w:val="1F3864" w:themeColor="accent1" w:themeShade="80"/>
                          <w:sz w:val="36"/>
                        </w:rPr>
                        <w:t>.</w:t>
                      </w:r>
                    </w:p>
                    <w:p w14:paraId="736DEC2E" w14:textId="77777777" w:rsidR="00E256A4" w:rsidRDefault="00E256A4">
                      <w:pPr>
                        <w:rPr>
                          <w:color w:val="1F3864" w:themeColor="accent1" w:themeShade="80"/>
                          <w:sz w:val="40"/>
                        </w:rPr>
                      </w:pPr>
                    </w:p>
                    <w:p w14:paraId="5B0AA7A8" w14:textId="77777777" w:rsidR="00E256A4" w:rsidRDefault="00E256A4" w:rsidP="003053B1">
                      <w:pPr>
                        <w:jc w:val="center"/>
                        <w:rPr>
                          <w:color w:val="1F3864" w:themeColor="accent1" w:themeShade="80"/>
                          <w:sz w:val="40"/>
                        </w:rPr>
                      </w:pPr>
                      <w:r w:rsidRPr="00E256A4">
                        <w:rPr>
                          <w:noProof/>
                        </w:rPr>
                        <w:drawing>
                          <wp:inline distT="0" distB="0" distL="0" distR="0" wp14:anchorId="09F9DC8C" wp14:editId="518EAEF1">
                            <wp:extent cx="1323975" cy="1323975"/>
                            <wp:effectExtent l="0" t="0" r="9525" b="9525"/>
                            <wp:docPr id="368" name="Picture 368" descr="Image result for no tra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no tra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CEB71E" w14:textId="77777777" w:rsidR="003053B1" w:rsidRPr="00E256A4" w:rsidRDefault="003053B1" w:rsidP="003053B1">
                      <w:pPr>
                        <w:jc w:val="center"/>
                        <w:rPr>
                          <w:color w:val="1F3864" w:themeColor="accent1" w:themeShade="80"/>
                          <w:sz w:val="40"/>
                        </w:rPr>
                      </w:pPr>
                    </w:p>
                    <w:p w14:paraId="0F53C0A2" w14:textId="77777777" w:rsidR="00D45CF9" w:rsidRDefault="003053B1" w:rsidP="003053B1">
                      <w:pPr>
                        <w:jc w:val="center"/>
                      </w:pPr>
                      <w:r w:rsidRPr="00E256A4">
                        <w:rPr>
                          <w:noProof/>
                          <w:color w:val="1F3864" w:themeColor="accent1" w:themeShade="80"/>
                          <w:sz w:val="40"/>
                        </w:rPr>
                        <w:drawing>
                          <wp:inline distT="0" distB="0" distL="0" distR="0" wp14:anchorId="69DA2359" wp14:editId="708AF854">
                            <wp:extent cx="1390650" cy="1390650"/>
                            <wp:effectExtent l="0" t="0" r="0" b="0"/>
                            <wp:docPr id="365" name="Picture 365" descr="Image result for crossed out trash c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crossed out trash c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11CC50" w14:textId="77777777" w:rsidR="00027EFB" w:rsidRPr="00027EFB" w:rsidRDefault="00027EFB" w:rsidP="003053B1">
                      <w:pPr>
                        <w:jc w:val="center"/>
                        <w:rPr>
                          <w:color w:val="1F3864" w:themeColor="accent1" w:themeShade="80"/>
                          <w:sz w:val="24"/>
                        </w:rPr>
                      </w:pPr>
                    </w:p>
                    <w:p w14:paraId="14D7DB27" w14:textId="77777777" w:rsidR="00027EFB" w:rsidRDefault="00027EFB" w:rsidP="003053B1">
                      <w:pPr>
                        <w:jc w:val="center"/>
                        <w:rPr>
                          <w:color w:val="1F3864" w:themeColor="accent1" w:themeShade="80"/>
                          <w:sz w:val="24"/>
                        </w:rPr>
                      </w:pPr>
                    </w:p>
                    <w:p w14:paraId="37FF2296" w14:textId="77777777" w:rsidR="00027EFB" w:rsidRDefault="00027EFB" w:rsidP="003053B1">
                      <w:pPr>
                        <w:jc w:val="center"/>
                        <w:rPr>
                          <w:color w:val="1F3864" w:themeColor="accent1" w:themeShade="80"/>
                          <w:sz w:val="28"/>
                        </w:rPr>
                      </w:pPr>
                      <w:r w:rsidRPr="00027EFB">
                        <w:rPr>
                          <w:color w:val="1F3864" w:themeColor="accent1" w:themeShade="80"/>
                          <w:sz w:val="28"/>
                        </w:rPr>
                        <w:t xml:space="preserve">You can try at home </w:t>
                      </w:r>
                      <w:proofErr w:type="gramStart"/>
                      <w:r w:rsidRPr="00027EFB">
                        <w:rPr>
                          <w:color w:val="1F3864" w:themeColor="accent1" w:themeShade="80"/>
                          <w:sz w:val="28"/>
                        </w:rPr>
                        <w:t>composting, or</w:t>
                      </w:r>
                      <w:proofErr w:type="gramEnd"/>
                      <w:r w:rsidRPr="00027EFB">
                        <w:rPr>
                          <w:color w:val="1F3864" w:themeColor="accent1" w:themeShade="80"/>
                          <w:sz w:val="28"/>
                        </w:rPr>
                        <w:t xml:space="preserve"> bring your yard waste to the transfer station.</w:t>
                      </w:r>
                    </w:p>
                    <w:p w14:paraId="51DEAFE7" w14:textId="77777777" w:rsidR="00C360A7" w:rsidRDefault="00C360A7" w:rsidP="003053B1">
                      <w:pPr>
                        <w:jc w:val="center"/>
                        <w:rPr>
                          <w:color w:val="1F3864" w:themeColor="accent1" w:themeShade="80"/>
                          <w:sz w:val="28"/>
                        </w:rPr>
                      </w:pPr>
                    </w:p>
                    <w:p w14:paraId="670F21D5" w14:textId="77777777" w:rsidR="00027EFB" w:rsidRDefault="00027EFB" w:rsidP="003053B1">
                      <w:pPr>
                        <w:jc w:val="center"/>
                        <w:rPr>
                          <w:color w:val="1F3864" w:themeColor="accent1" w:themeShade="80"/>
                          <w:sz w:val="24"/>
                        </w:rPr>
                      </w:pPr>
                      <w:r w:rsidRPr="00C360A7">
                        <w:rPr>
                          <w:color w:val="1F3864" w:themeColor="accent1" w:themeShade="80"/>
                          <w:sz w:val="24"/>
                        </w:rPr>
                        <w:t>Visit this site for information on composting yard waste</w:t>
                      </w:r>
                      <w:r w:rsidR="00C360A7">
                        <w:rPr>
                          <w:color w:val="1F3864" w:themeColor="accent1" w:themeShade="80"/>
                          <w:sz w:val="24"/>
                        </w:rPr>
                        <w:t xml:space="preserve"> at home</w:t>
                      </w:r>
                      <w:r w:rsidRPr="00C360A7">
                        <w:rPr>
                          <w:color w:val="1F3864" w:themeColor="accent1" w:themeShade="80"/>
                          <w:sz w:val="24"/>
                        </w:rPr>
                        <w:t>:</w:t>
                      </w:r>
                    </w:p>
                    <w:p w14:paraId="4A91DE51" w14:textId="77777777" w:rsidR="00C360A7" w:rsidRPr="00C360A7" w:rsidRDefault="00C360A7" w:rsidP="003053B1">
                      <w:pPr>
                        <w:jc w:val="center"/>
                        <w:rPr>
                          <w:color w:val="1F3864" w:themeColor="accent1" w:themeShade="80"/>
                          <w:sz w:val="24"/>
                        </w:rPr>
                      </w:pPr>
                    </w:p>
                    <w:p w14:paraId="590A9F84" w14:textId="77777777" w:rsidR="00027EFB" w:rsidRPr="00C360A7" w:rsidRDefault="008C385D" w:rsidP="003053B1">
                      <w:pPr>
                        <w:jc w:val="center"/>
                        <w:rPr>
                          <w:color w:val="1F3864" w:themeColor="accent1" w:themeShade="80"/>
                          <w:sz w:val="24"/>
                        </w:rPr>
                      </w:pPr>
                      <w:hyperlink r:id="rId22" w:history="1">
                        <w:r w:rsidR="00027EFB" w:rsidRPr="00C360A7">
                          <w:rPr>
                            <w:rStyle w:val="Hyperlink"/>
                            <w:color w:val="1F3864" w:themeColor="accent1" w:themeShade="80"/>
                            <w:sz w:val="18"/>
                          </w:rPr>
                          <w:t>https://www.pennlive.com/gardening/2016/10/how_to_compost_your_yard_waste.html</w:t>
                        </w:r>
                      </w:hyperlink>
                    </w:p>
                    <w:p w14:paraId="07967FD8" w14:textId="77777777" w:rsidR="00027EFB" w:rsidRDefault="00027EFB" w:rsidP="003053B1">
                      <w:pPr>
                        <w:jc w:val="center"/>
                        <w:rPr>
                          <w:color w:val="1F3864" w:themeColor="accent1" w:themeShade="80"/>
                          <w:sz w:val="24"/>
                        </w:rPr>
                      </w:pPr>
                    </w:p>
                    <w:p w14:paraId="33B342BB" w14:textId="77777777" w:rsidR="00027EFB" w:rsidRPr="00027EFB" w:rsidRDefault="00027EFB" w:rsidP="003053B1">
                      <w:pPr>
                        <w:jc w:val="center"/>
                        <w:rPr>
                          <w:color w:val="1F3864" w:themeColor="accent1" w:themeShade="80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43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330F3D" wp14:editId="7EDC70FF">
                <wp:simplePos x="0" y="0"/>
                <wp:positionH relativeFrom="column">
                  <wp:posOffset>3380740</wp:posOffset>
                </wp:positionH>
                <wp:positionV relativeFrom="paragraph">
                  <wp:posOffset>6504940</wp:posOffset>
                </wp:positionV>
                <wp:extent cx="4676775" cy="1133475"/>
                <wp:effectExtent l="0" t="0" r="9525" b="9525"/>
                <wp:wrapNone/>
                <wp:docPr id="30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C9E4C4" w14:textId="77777777" w:rsidR="00734486" w:rsidRPr="00CD343E" w:rsidRDefault="00734486" w:rsidP="00734486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0F3D" id="Text Box 7" o:spid="_x0000_s1046" type="#_x0000_t202" style="position:absolute;margin-left:266.2pt;margin-top:512.2pt;width:368.25pt;height:8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8C9E4C4" w14:textId="77777777" w:rsidR="00734486" w:rsidRPr="00CD343E" w:rsidRDefault="00734486" w:rsidP="00734486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42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E7DEAB" wp14:editId="7F56460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27917" cy="4314825"/>
                <wp:effectExtent l="0" t="0" r="0" b="9525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7917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B1DEB" id="Rectangle 3" o:spid="_x0000_s1026" style="position:absolute;margin-left:0;margin-top:0;width:246.3pt;height:339.7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" fillcolor="white [3212]" stroked="f">
                <v:textbox inset="2.88pt,2.88pt,2.88pt,2.88pt"/>
                <w10:wrap anchorx="margin"/>
              </v:rect>
            </w:pict>
          </mc:Fallback>
        </mc:AlternateContent>
      </w:r>
      <w:r w:rsidR="00C64EEA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BC93058" wp14:editId="605063A1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D92103" id="Straight Connector 401" o:spid="_x0000_s1026" style="position:absolute;z-index:251722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70AF228" wp14:editId="49F893C4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C1F5B" id="Straight Connector 408" o:spid="_x0000_s1026" style="position:absolute;z-index:251728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049989F" wp14:editId="0271047A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E3245" id="Straight Connector 407" o:spid="_x0000_s1026" style="position:absolute;z-index:251726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4C56156" wp14:editId="6333EFB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40CD2" id="Straight Connector 402" o:spid="_x0000_s1026" style="position:absolute;z-index:251724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A813226" wp14:editId="296DCBC0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8DBB6" id="Straight Connector 395" o:spid="_x0000_s1026" style="position:absolute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42E4676" wp14:editId="2E52022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B9E04D" id="Straight Connector 378" o:spid="_x0000_s1026" style="position:absolute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B2A1BA4" wp14:editId="39732B42">
                <wp:simplePos x="0" y="0"/>
                <wp:positionH relativeFrom="column">
                  <wp:posOffset>5060826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147A9" id="Straight Connector 377" o:spid="_x0000_s1026" style="position:absolute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8.5pt,317.25pt" to="398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BDqCzY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24F6429" wp14:editId="0AC242ED">
                <wp:simplePos x="0" y="0"/>
                <wp:positionH relativeFrom="column">
                  <wp:posOffset>3137535</wp:posOffset>
                </wp:positionH>
                <wp:positionV relativeFrom="paragraph">
                  <wp:posOffset>4036060</wp:posOffset>
                </wp:positionV>
                <wp:extent cx="0" cy="1645920"/>
                <wp:effectExtent l="0" t="0" r="38100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5C5B8" id="Straight Connector 375" o:spid="_x0000_s1026" style="position:absolute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05pt,317.8pt" to="247.05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598E4341" wp14:editId="41B7078E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314325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FAFC2" id="Line 26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247.0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25A99E7D" wp14:editId="7731FB52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314325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F3054" id="Line 27" o:spid="_x0000_s1026" style="position:absolute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247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538377CB" wp14:editId="75977C16">
                <wp:simplePos x="0" y="0"/>
                <wp:positionH relativeFrom="column">
                  <wp:posOffset>-6350</wp:posOffset>
                </wp:positionH>
                <wp:positionV relativeFrom="paragraph">
                  <wp:posOffset>4970145</wp:posOffset>
                </wp:positionV>
                <wp:extent cx="3143250" cy="0"/>
                <wp:effectExtent l="0" t="0" r="0" b="0"/>
                <wp:wrapNone/>
                <wp:docPr id="37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3C13C" id="Line 28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91.35pt" to="247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6880" behindDoc="0" locked="0" layoutInCell="1" allowOverlap="1" wp14:anchorId="4F8053EC" wp14:editId="09206F5C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314325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533A4" id="Line 29" o:spid="_x0000_s1026" style="position:absolute;z-index:251706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247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3C5CE21B" wp14:editId="525AFCCD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3A084" id="Line 30" o:spid="_x0000_s1026" style="position:absolute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8928" behindDoc="0" locked="0" layoutInCell="1" allowOverlap="1" wp14:anchorId="07A119E5" wp14:editId="4A6B1C5D">
                <wp:simplePos x="0" y="0"/>
                <wp:positionH relativeFrom="column">
                  <wp:posOffset>-6211</wp:posOffset>
                </wp:positionH>
                <wp:positionV relativeFrom="paragraph">
                  <wp:posOffset>4268470</wp:posOffset>
                </wp:positionV>
                <wp:extent cx="314325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4EFF8" id="Line 32" o:spid="_x0000_s1026" style="position:absolute;z-index:251708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36.1pt" to="247pt,3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DcjgIAAGU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0A2C0224" wp14:editId="555AD733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19DD2" id="Line 26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18FE9B3E" wp14:editId="7A965995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FC391" id="Line 27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74F7B4F1" wp14:editId="5DE57FA7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D34CF" id="Line 28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++jgIAAGU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485F1E7B" wp14:editId="04213558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22B18" id="Line 29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bBjgIAAGU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09083096" wp14:editId="1A3CA623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212CF" id="Line 30" o:spid="_x0000_s1026" style="position:absolute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23BE56AC" wp14:editId="580FC2AC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28AD6" id="Line 32" o:spid="_x0000_s1026" style="position:absolute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QBjgIAAGU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</w:p>
    <w:p w14:paraId="64F18F58" w14:textId="77777777" w:rsidR="00405F50" w:rsidRDefault="00405F50" w:rsidP="00405F50"/>
    <w:p w14:paraId="22150906" w14:textId="77777777" w:rsidR="004E644B" w:rsidRPr="00405F50" w:rsidRDefault="00B57A1A" w:rsidP="00405F50">
      <w:pPr>
        <w:tabs>
          <w:tab w:val="left" w:pos="12630"/>
        </w:tabs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FAC378B" wp14:editId="3CDBC163">
                <wp:simplePos x="0" y="0"/>
                <wp:positionH relativeFrom="column">
                  <wp:posOffset>4906107</wp:posOffset>
                </wp:positionH>
                <wp:positionV relativeFrom="paragraph">
                  <wp:posOffset>5362261</wp:posOffset>
                </wp:positionV>
                <wp:extent cx="1175385" cy="1276015"/>
                <wp:effectExtent l="38100" t="38100" r="24765" b="38735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5385" cy="12760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824E9" id="Straight Connector 383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3pt,422.25pt" to="478.85pt,5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" strokecolor="red" strokeweight="6pt">
                <v:stroke joinstyle="miter"/>
              </v:lin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596D066" wp14:editId="15C5C64E">
                <wp:simplePos x="0" y="0"/>
                <wp:positionH relativeFrom="column">
                  <wp:posOffset>4916156</wp:posOffset>
                </wp:positionH>
                <wp:positionV relativeFrom="paragraph">
                  <wp:posOffset>5362261</wp:posOffset>
                </wp:positionV>
                <wp:extent cx="1192195" cy="1273105"/>
                <wp:effectExtent l="38100" t="38100" r="27305" b="41910"/>
                <wp:wrapNone/>
                <wp:docPr id="382" name="Straight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195" cy="12731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4E07C" id="Straight Connector 382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1pt,422.25pt" to="480.9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" strokecolor="red" strokeweight="6pt">
                <v:stroke joinstyle="miter"/>
              </v:line>
            </w:pict>
          </mc:Fallback>
        </mc:AlternateContent>
      </w:r>
      <w:r w:rsidR="00C360A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F554B5E" wp14:editId="6639355B">
                <wp:simplePos x="0" y="0"/>
                <wp:positionH relativeFrom="margin">
                  <wp:posOffset>3358662</wp:posOffset>
                </wp:positionH>
                <wp:positionV relativeFrom="paragraph">
                  <wp:posOffset>518955</wp:posOffset>
                </wp:positionV>
                <wp:extent cx="2994408" cy="6315564"/>
                <wp:effectExtent l="0" t="0" r="15875" b="2857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408" cy="631556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CD9208" w14:textId="77777777" w:rsidR="0062372F" w:rsidRDefault="0062372F" w:rsidP="001803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 w:rsidRPr="00CD343E"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If yard waste is left in </w:t>
                            </w:r>
                            <w:r w:rsidR="00B57A1A">
                              <w:rPr>
                                <w:color w:val="1F3864" w:themeColor="accent1" w:themeShade="80"/>
                                <w:sz w:val="28"/>
                              </w:rPr>
                              <w:t>your yard, wind and rain can carry it into the stormwater drainage system, where it could cause a blockage.</w:t>
                            </w:r>
                          </w:p>
                          <w:p w14:paraId="3B6831B8" w14:textId="77777777" w:rsidR="003053B1" w:rsidRDefault="003053B1" w:rsidP="003053B1">
                            <w:pPr>
                              <w:pStyle w:val="ListParagraph"/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</w:p>
                          <w:p w14:paraId="27484094" w14:textId="77777777" w:rsidR="0062372F" w:rsidRPr="003053B1" w:rsidRDefault="003053B1" w:rsidP="001803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28"/>
                              </w:rPr>
                              <w:t>Small amounts of yard waste in the recycling can contaminate a large portion of recyclables, which then need to be thrown away.</w:t>
                            </w:r>
                          </w:p>
                          <w:p w14:paraId="19E2345A" w14:textId="77777777" w:rsidR="0062372F" w:rsidRPr="00CD343E" w:rsidRDefault="0062372F" w:rsidP="001803D5">
                            <w:p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</w:p>
                          <w:p w14:paraId="15FF1838" w14:textId="77777777" w:rsidR="0062372F" w:rsidRPr="00CD343E" w:rsidRDefault="0062372F" w:rsidP="001803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1F3864" w:themeColor="accent1" w:themeShade="80"/>
                                <w:sz w:val="28"/>
                              </w:rPr>
                            </w:pPr>
                            <w:r w:rsidRPr="00CD343E">
                              <w:rPr>
                                <w:color w:val="1F3864" w:themeColor="accent1" w:themeShade="80"/>
                                <w:sz w:val="28"/>
                              </w:rPr>
                              <w:t>Grass clippings contain fertilizers</w:t>
                            </w:r>
                            <w:r w:rsidR="001803D5" w:rsidRPr="00CD343E"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 and pesticides</w:t>
                            </w:r>
                            <w:r w:rsidR="00B57A1A"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 that can contaminate</w:t>
                            </w:r>
                            <w:r w:rsidRPr="00CD343E"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 rivers and lakes</w:t>
                            </w:r>
                            <w:r w:rsidR="00B57A1A">
                              <w:rPr>
                                <w:color w:val="1F3864" w:themeColor="accent1" w:themeShade="80"/>
                                <w:sz w:val="28"/>
                              </w:rPr>
                              <w:t xml:space="preserve"> and contribute to their impairment</w:t>
                            </w:r>
                            <w:r w:rsidRPr="00CD343E">
                              <w:rPr>
                                <w:color w:val="1F3864" w:themeColor="accent1" w:themeShade="80"/>
                                <w:sz w:val="28"/>
                              </w:rPr>
                              <w:t>.</w:t>
                            </w:r>
                          </w:p>
                          <w:p w14:paraId="7650E6AB" w14:textId="77777777" w:rsidR="0062372F" w:rsidRDefault="0062372F">
                            <w:pPr>
                              <w:rPr>
                                <w:b/>
                                <w:color w:val="1F3864" w:themeColor="accent1" w:themeShade="80"/>
                                <w:sz w:val="28"/>
                              </w:rPr>
                            </w:pPr>
                          </w:p>
                          <w:p w14:paraId="18AE3585" w14:textId="77777777" w:rsidR="0062372F" w:rsidRPr="0062372F" w:rsidRDefault="001803D5" w:rsidP="00E256A4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5970B" wp14:editId="3A604375">
                                  <wp:extent cx="2000250" cy="1333500"/>
                                  <wp:effectExtent l="0" t="0" r="0" b="0"/>
                                  <wp:docPr id="422" name="Picture 422" descr="Image result for leaves blocking dr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leaves blocking dr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482" cy="133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47EB7B" w14:textId="77777777" w:rsidR="0062372F" w:rsidRDefault="0062372F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5821C86A" w14:textId="77777777" w:rsidR="0062372F" w:rsidRPr="0062372F" w:rsidRDefault="00E256A4" w:rsidP="00E256A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8BDC4" wp14:editId="5C64CF02">
                                  <wp:extent cx="1257300" cy="1257300"/>
                                  <wp:effectExtent l="0" t="0" r="0" b="0"/>
                                  <wp:docPr id="423" name="Picture 423" descr="Image result for fertilizer in grass clip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fertilizer in grass clip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312" cy="125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56A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67285" wp14:editId="2DBA4711">
                                  <wp:extent cx="1222063" cy="1285875"/>
                                  <wp:effectExtent l="0" t="0" r="0" b="0"/>
                                  <wp:docPr id="424" name="Picture 424" descr="Image result for grass contaminating recycling with a X through 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4" name="Picture 424" descr="Image result for grass contaminating recycling with a X through 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802" t="18243" b="2150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36565" cy="1301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54B5E" id="Text Box 348" o:spid="_x0000_s1047" type="#_x0000_t202" style="position:absolute;margin-left:264.45pt;margin-top:40.85pt;width:235.8pt;height:497.3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" fillcolor="#e2efd9 [665]" strokecolor="white [3212]" strokeweight=".5pt">
                <v:textbox>
                  <w:txbxContent>
                    <w:p w14:paraId="7ACD9208" w14:textId="77777777" w:rsidR="0062372F" w:rsidRDefault="0062372F" w:rsidP="001803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1F3864" w:themeColor="accent1" w:themeShade="80"/>
                          <w:sz w:val="28"/>
                        </w:rPr>
                      </w:pPr>
                      <w:r w:rsidRPr="00CD343E">
                        <w:rPr>
                          <w:color w:val="1F3864" w:themeColor="accent1" w:themeShade="80"/>
                          <w:sz w:val="28"/>
                        </w:rPr>
                        <w:t xml:space="preserve">If yard waste is left in </w:t>
                      </w:r>
                      <w:r w:rsidR="00B57A1A">
                        <w:rPr>
                          <w:color w:val="1F3864" w:themeColor="accent1" w:themeShade="80"/>
                          <w:sz w:val="28"/>
                        </w:rPr>
                        <w:t>your yard, wind and rain can carry it into the stormwater drainage system, where it could cause a blockage.</w:t>
                      </w:r>
                    </w:p>
                    <w:p w14:paraId="3B6831B8" w14:textId="77777777" w:rsidR="003053B1" w:rsidRDefault="003053B1" w:rsidP="003053B1">
                      <w:pPr>
                        <w:pStyle w:val="ListParagraph"/>
                        <w:rPr>
                          <w:color w:val="1F3864" w:themeColor="accent1" w:themeShade="80"/>
                          <w:sz w:val="28"/>
                        </w:rPr>
                      </w:pPr>
                    </w:p>
                    <w:p w14:paraId="27484094" w14:textId="77777777" w:rsidR="0062372F" w:rsidRPr="003053B1" w:rsidRDefault="003053B1" w:rsidP="001803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1F3864" w:themeColor="accent1" w:themeShade="80"/>
                          <w:sz w:val="28"/>
                        </w:rPr>
                      </w:pPr>
                      <w:r>
                        <w:rPr>
                          <w:color w:val="1F3864" w:themeColor="accent1" w:themeShade="80"/>
                          <w:sz w:val="28"/>
                        </w:rPr>
                        <w:t>Small amounts of yard waste in the recycling can contaminate a large portion of recyclables, which then need to be thrown away.</w:t>
                      </w:r>
                    </w:p>
                    <w:p w14:paraId="19E2345A" w14:textId="77777777" w:rsidR="0062372F" w:rsidRPr="00CD343E" w:rsidRDefault="0062372F" w:rsidP="001803D5">
                      <w:pPr>
                        <w:rPr>
                          <w:color w:val="1F3864" w:themeColor="accent1" w:themeShade="80"/>
                          <w:sz w:val="28"/>
                        </w:rPr>
                      </w:pPr>
                    </w:p>
                    <w:p w14:paraId="15FF1838" w14:textId="77777777" w:rsidR="0062372F" w:rsidRPr="00CD343E" w:rsidRDefault="0062372F" w:rsidP="001803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1F3864" w:themeColor="accent1" w:themeShade="80"/>
                          <w:sz w:val="28"/>
                        </w:rPr>
                      </w:pPr>
                      <w:r w:rsidRPr="00CD343E">
                        <w:rPr>
                          <w:color w:val="1F3864" w:themeColor="accent1" w:themeShade="80"/>
                          <w:sz w:val="28"/>
                        </w:rPr>
                        <w:t>Grass clippings contain fertilizers</w:t>
                      </w:r>
                      <w:r w:rsidR="001803D5" w:rsidRPr="00CD343E">
                        <w:rPr>
                          <w:color w:val="1F3864" w:themeColor="accent1" w:themeShade="80"/>
                          <w:sz w:val="28"/>
                        </w:rPr>
                        <w:t xml:space="preserve"> and pesticides</w:t>
                      </w:r>
                      <w:r w:rsidR="00B57A1A">
                        <w:rPr>
                          <w:color w:val="1F3864" w:themeColor="accent1" w:themeShade="80"/>
                          <w:sz w:val="28"/>
                        </w:rPr>
                        <w:t xml:space="preserve"> that can contaminate</w:t>
                      </w:r>
                      <w:r w:rsidRPr="00CD343E">
                        <w:rPr>
                          <w:color w:val="1F3864" w:themeColor="accent1" w:themeShade="80"/>
                          <w:sz w:val="28"/>
                        </w:rPr>
                        <w:t xml:space="preserve"> rivers and lakes</w:t>
                      </w:r>
                      <w:r w:rsidR="00B57A1A">
                        <w:rPr>
                          <w:color w:val="1F3864" w:themeColor="accent1" w:themeShade="80"/>
                          <w:sz w:val="28"/>
                        </w:rPr>
                        <w:t xml:space="preserve"> and contribute to their impairment</w:t>
                      </w:r>
                      <w:r w:rsidRPr="00CD343E">
                        <w:rPr>
                          <w:color w:val="1F3864" w:themeColor="accent1" w:themeShade="80"/>
                          <w:sz w:val="28"/>
                        </w:rPr>
                        <w:t>.</w:t>
                      </w:r>
                    </w:p>
                    <w:p w14:paraId="7650E6AB" w14:textId="77777777" w:rsidR="0062372F" w:rsidRDefault="0062372F">
                      <w:pPr>
                        <w:rPr>
                          <w:b/>
                          <w:color w:val="1F3864" w:themeColor="accent1" w:themeShade="80"/>
                          <w:sz w:val="28"/>
                        </w:rPr>
                      </w:pPr>
                    </w:p>
                    <w:p w14:paraId="18AE3585" w14:textId="77777777" w:rsidR="0062372F" w:rsidRPr="0062372F" w:rsidRDefault="001803D5" w:rsidP="00E256A4">
                      <w:pPr>
                        <w:jc w:val="center"/>
                        <w:rPr>
                          <w:b/>
                          <w:color w:val="1F3864" w:themeColor="accent1" w:themeShade="80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65970B" wp14:editId="3A604375">
                            <wp:extent cx="2000250" cy="1333500"/>
                            <wp:effectExtent l="0" t="0" r="0" b="0"/>
                            <wp:docPr id="422" name="Picture 422" descr="Image result for leaves blocking dr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leaves blocking dr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482" cy="133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47EB7B" w14:textId="77777777" w:rsidR="0062372F" w:rsidRDefault="0062372F">
                      <w:pPr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5821C86A" w14:textId="77777777" w:rsidR="0062372F" w:rsidRPr="0062372F" w:rsidRDefault="00E256A4" w:rsidP="00E256A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08BDC4" wp14:editId="5C64CF02">
                            <wp:extent cx="1257300" cy="1257300"/>
                            <wp:effectExtent l="0" t="0" r="0" b="0"/>
                            <wp:docPr id="423" name="Picture 423" descr="Image result for fertilizer in grass clip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fertilizer in grass clip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312" cy="125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56A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667285" wp14:editId="2DBA4711">
                            <wp:extent cx="1222063" cy="1285875"/>
                            <wp:effectExtent l="0" t="0" r="0" b="0"/>
                            <wp:docPr id="424" name="Picture 424" descr="Image result for grass contaminating recycling with a X through 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4" name="Picture 424" descr="Image result for grass contaminating recycling with a X through 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802" t="18243" b="2150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236565" cy="1301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F50">
        <w:tab/>
      </w:r>
      <w:r w:rsidR="00405F50">
        <w:rPr>
          <w:noProof/>
        </w:rPr>
        <w:drawing>
          <wp:inline distT="0" distB="0" distL="0" distR="0" wp14:anchorId="3BC0C697" wp14:editId="6D8F6339">
            <wp:extent cx="2000250" cy="1333500"/>
            <wp:effectExtent l="0" t="0" r="0" b="0"/>
            <wp:docPr id="421" name="Picture 421" descr="Image result for leaves blocking d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eaves blocking drai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82" cy="13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44B" w:rsidRPr="00405F50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1D5D3" w14:textId="77777777" w:rsidR="00DD0948" w:rsidRDefault="00DD0948" w:rsidP="00101AC6">
      <w:r>
        <w:separator/>
      </w:r>
    </w:p>
  </w:endnote>
  <w:endnote w:type="continuationSeparator" w:id="0">
    <w:p w14:paraId="53F66545" w14:textId="77777777" w:rsidR="00DD0948" w:rsidRDefault="00DD0948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E6FC7" w14:textId="77777777" w:rsidR="00DD0948" w:rsidRDefault="00DD0948" w:rsidP="00101AC6">
      <w:r>
        <w:separator/>
      </w:r>
    </w:p>
  </w:footnote>
  <w:footnote w:type="continuationSeparator" w:id="0">
    <w:p w14:paraId="35BB5825" w14:textId="77777777" w:rsidR="00DD0948" w:rsidRDefault="00DD0948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24BF4B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91" o:spid="_x0000_i1026" type="#_x0000_t75" style="width:40pt;height:42.5pt;visibility:visible;mso-wrap-style:square" o:bullet="t">
        <v:imagedata r:id="rId1" o:title=""/>
      </v:shape>
    </w:pict>
  </w:numPicBullet>
  <w:abstractNum w:abstractNumId="0" w15:restartNumberingAfterBreak="0">
    <w:nsid w:val="05A70552"/>
    <w:multiLevelType w:val="hybridMultilevel"/>
    <w:tmpl w:val="85849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15A12"/>
    <w:multiLevelType w:val="hybridMultilevel"/>
    <w:tmpl w:val="4E8A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71BCA"/>
    <w:multiLevelType w:val="hybridMultilevel"/>
    <w:tmpl w:val="BB98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948"/>
    <w:rsid w:val="00027EFB"/>
    <w:rsid w:val="00034552"/>
    <w:rsid w:val="000F75AC"/>
    <w:rsid w:val="00101AC6"/>
    <w:rsid w:val="00172BBD"/>
    <w:rsid w:val="001803D5"/>
    <w:rsid w:val="00236292"/>
    <w:rsid w:val="003053B1"/>
    <w:rsid w:val="003F3E21"/>
    <w:rsid w:val="00405F50"/>
    <w:rsid w:val="004616E0"/>
    <w:rsid w:val="004E227C"/>
    <w:rsid w:val="004E644B"/>
    <w:rsid w:val="0050260C"/>
    <w:rsid w:val="0062372F"/>
    <w:rsid w:val="00675CC7"/>
    <w:rsid w:val="006B442A"/>
    <w:rsid w:val="00734486"/>
    <w:rsid w:val="007640BC"/>
    <w:rsid w:val="007A5312"/>
    <w:rsid w:val="007B46E6"/>
    <w:rsid w:val="00825497"/>
    <w:rsid w:val="0089137F"/>
    <w:rsid w:val="008C385D"/>
    <w:rsid w:val="0093375F"/>
    <w:rsid w:val="00A91EE6"/>
    <w:rsid w:val="00A94EFF"/>
    <w:rsid w:val="00AE387E"/>
    <w:rsid w:val="00B57A1A"/>
    <w:rsid w:val="00BB3094"/>
    <w:rsid w:val="00BE4B2E"/>
    <w:rsid w:val="00C21984"/>
    <w:rsid w:val="00C360A7"/>
    <w:rsid w:val="00C64EEA"/>
    <w:rsid w:val="00CD343E"/>
    <w:rsid w:val="00D45CF9"/>
    <w:rsid w:val="00D75908"/>
    <w:rsid w:val="00DC505F"/>
    <w:rsid w:val="00DD0948"/>
    <w:rsid w:val="00E256A4"/>
    <w:rsid w:val="00E56D7E"/>
    <w:rsid w:val="00EB6AC3"/>
    <w:rsid w:val="00EF442D"/>
    <w:rsid w:val="00F5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D96F4"/>
  <w15:chartTrackingRefBased/>
  <w15:docId w15:val="{7F4DA9EA-AC8C-446A-925A-CFEC6C4F9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0A7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1803D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F442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F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F50"/>
    <w:rPr>
      <w:rFonts w:ascii="Segoe UI" w:eastAsia="Times New Roman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hyperlink" Target="https://www.agriculture.nh.gov/divisions/plant-industry/invasive-plants.htm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www.pennlive.com/gardening/2016/10/how_to_compost_your_yard_waste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1.emf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www.agriculture.nh.gov/divisions/plant-industry/invasive-plants.htm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hyperlink" Target="https://www.pennlive.com/gardening/2016/10/how_to_compost_your_yard_waste.html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Kennerson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13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Yard Waste Brochure</vt:lpstr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Yard Waste Brochure</dc:title>
  <dc:subject/>
  <dc:creator>Bridget Kennerson</dc:creator>
  <cp:keywords>Yard Waste, MS4, Nutrients, Leaf Waste, Leaves</cp:keywords>
  <dc:description/>
  <cp:lastModifiedBy>Bejtlich, Andrea</cp:lastModifiedBy>
  <cp:revision>3</cp:revision>
  <cp:lastPrinted>2019-07-22T13:39:00Z</cp:lastPrinted>
  <dcterms:created xsi:type="dcterms:W3CDTF">2021-09-08T18:32:00Z</dcterms:created>
  <dcterms:modified xsi:type="dcterms:W3CDTF">2022-03-14T13:36:00Z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